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57928" w14:textId="77777777" w:rsidR="00FE067E" w:rsidRPr="003D711C" w:rsidRDefault="003C6034" w:rsidP="00CC1F3B">
      <w:pPr>
        <w:pStyle w:val="TitlePageOrigin"/>
      </w:pPr>
      <w:r w:rsidRPr="003D711C">
        <w:rPr>
          <w:caps w:val="0"/>
        </w:rPr>
        <w:t>WEST VIRGINIA LEGISLATURE</w:t>
      </w:r>
    </w:p>
    <w:p w14:paraId="79A5B3AB" w14:textId="77777777" w:rsidR="00CD36CF" w:rsidRPr="003D711C" w:rsidRDefault="00CD36CF" w:rsidP="00CC1F3B">
      <w:pPr>
        <w:pStyle w:val="TitlePageSession"/>
      </w:pPr>
      <w:r w:rsidRPr="003D711C">
        <w:t>20</w:t>
      </w:r>
      <w:r w:rsidR="00EC5E63" w:rsidRPr="003D711C">
        <w:t>2</w:t>
      </w:r>
      <w:r w:rsidR="009251F5" w:rsidRPr="003D711C">
        <w:t>6</w:t>
      </w:r>
      <w:r w:rsidRPr="003D711C">
        <w:t xml:space="preserve"> </w:t>
      </w:r>
      <w:r w:rsidR="003C6034" w:rsidRPr="003D711C">
        <w:rPr>
          <w:caps w:val="0"/>
        </w:rPr>
        <w:t>REGULAR SESSION</w:t>
      </w:r>
    </w:p>
    <w:p w14:paraId="64EA938A" w14:textId="77777777" w:rsidR="00CD36CF" w:rsidRPr="003D711C" w:rsidRDefault="00F11B71" w:rsidP="00CC1F3B">
      <w:pPr>
        <w:pStyle w:val="TitlePageBillPrefix"/>
      </w:pPr>
      <w:sdt>
        <w:sdtPr>
          <w:tag w:val="IntroDate"/>
          <w:id w:val="-1236936958"/>
          <w:placeholder>
            <w:docPart w:val="E3D17C204CB54AB8A2685037586B22E9"/>
          </w:placeholder>
          <w:text/>
        </w:sdtPr>
        <w:sdtEndPr/>
        <w:sdtContent>
          <w:r w:rsidR="00AE48A0" w:rsidRPr="003D711C">
            <w:t>Introduced</w:t>
          </w:r>
        </w:sdtContent>
      </w:sdt>
    </w:p>
    <w:p w14:paraId="162B0F0B" w14:textId="3944536B" w:rsidR="00CD36CF" w:rsidRPr="003D711C" w:rsidRDefault="00F11B71" w:rsidP="00CC1F3B">
      <w:pPr>
        <w:pStyle w:val="BillNumber"/>
      </w:pPr>
      <w:sdt>
        <w:sdtPr>
          <w:tag w:val="Chamber"/>
          <w:id w:val="893011969"/>
          <w:lock w:val="sdtLocked"/>
          <w:placeholder>
            <w:docPart w:val="DDE8E038D5A148D88E342BA86C977F9F"/>
          </w:placeholder>
          <w:dropDownList>
            <w:listItem w:displayText="House" w:value="House"/>
            <w:listItem w:displayText="Senate" w:value="Senate"/>
          </w:dropDownList>
        </w:sdtPr>
        <w:sdtEndPr/>
        <w:sdtContent>
          <w:r w:rsidR="00FE5BC4" w:rsidRPr="003D711C">
            <w:t>Senate</w:t>
          </w:r>
        </w:sdtContent>
      </w:sdt>
      <w:r w:rsidR="00303684" w:rsidRPr="003D711C">
        <w:t xml:space="preserve"> </w:t>
      </w:r>
      <w:r w:rsidR="00CD36CF" w:rsidRPr="003D711C">
        <w:t xml:space="preserve">Bill </w:t>
      </w:r>
      <w:sdt>
        <w:sdtPr>
          <w:tag w:val="BNum"/>
          <w:id w:val="1645317809"/>
          <w:lock w:val="sdtLocked"/>
          <w:placeholder>
            <w:docPart w:val="133C083AD6A74A278CB8F415D1F9EF54"/>
          </w:placeholder>
          <w:text/>
        </w:sdtPr>
        <w:sdtEndPr/>
        <w:sdtContent>
          <w:r w:rsidR="00746891">
            <w:t>670</w:t>
          </w:r>
        </w:sdtContent>
      </w:sdt>
    </w:p>
    <w:p w14:paraId="0CECE0C8" w14:textId="3A64D4B0" w:rsidR="00CD36CF" w:rsidRPr="003D711C" w:rsidRDefault="00CD36CF" w:rsidP="00CC1F3B">
      <w:pPr>
        <w:pStyle w:val="Sponsors"/>
      </w:pPr>
      <w:r w:rsidRPr="003D711C">
        <w:t xml:space="preserve">By </w:t>
      </w:r>
      <w:sdt>
        <w:sdtPr>
          <w:tag w:val="Sponsors"/>
          <w:id w:val="1589585889"/>
          <w:placeholder>
            <w:docPart w:val="6E3591648615433A8AB506B435F0B9F5"/>
          </w:placeholder>
          <w:text w:multiLine="1"/>
        </w:sdtPr>
        <w:sdtEndPr/>
        <w:sdtContent>
          <w:r w:rsidR="00AF4D92">
            <w:t>Senator</w:t>
          </w:r>
          <w:r w:rsidR="005742DD">
            <w:t>s</w:t>
          </w:r>
          <w:r w:rsidR="00AF4D92">
            <w:t xml:space="preserve"> Martin</w:t>
          </w:r>
          <w:r w:rsidR="005742DD">
            <w:t>, Tarr, Deeds, Taylor, and Willis</w:t>
          </w:r>
        </w:sdtContent>
      </w:sdt>
    </w:p>
    <w:p w14:paraId="1EBF2D59" w14:textId="6EEB7B00" w:rsidR="003D711C" w:rsidRPr="003D711C" w:rsidRDefault="00CD36CF" w:rsidP="003D711C">
      <w:pPr>
        <w:pStyle w:val="References"/>
      </w:pPr>
      <w:r w:rsidRPr="003D711C">
        <w:t>[</w:t>
      </w:r>
      <w:sdt>
        <w:sdtPr>
          <w:tag w:val="References"/>
          <w:id w:val="-1043047873"/>
          <w:placeholder>
            <w:docPart w:val="BCE89C9EF7B3477E91AA97653013DBC0"/>
          </w:placeholder>
          <w:text w:multiLine="1"/>
        </w:sdtPr>
        <w:sdtEndPr/>
        <w:sdtContent>
          <w:r w:rsidR="00093AB0" w:rsidRPr="003D711C">
            <w:t xml:space="preserve">Introduced </w:t>
          </w:r>
          <w:r w:rsidR="00746891">
            <w:t>January 29, 2026</w:t>
          </w:r>
          <w:r w:rsidR="00093AB0" w:rsidRPr="003D711C">
            <w:t>; referred</w:t>
          </w:r>
          <w:r w:rsidR="00093AB0" w:rsidRPr="003D711C">
            <w:br/>
            <w:t xml:space="preserve">to the Committee on </w:t>
          </w:r>
          <w:r w:rsidR="00FD428E">
            <w:t>the Judiciary</w:t>
          </w:r>
        </w:sdtContent>
      </w:sdt>
      <w:r w:rsidRPr="003D711C">
        <w:t>]</w:t>
      </w:r>
      <w:r w:rsidR="003D711C">
        <w:rPr>
          <w:i/>
          <w:iCs/>
        </w:rPr>
        <w:br w:type="page"/>
      </w:r>
    </w:p>
    <w:p w14:paraId="20186F30" w14:textId="4EDA0F36" w:rsidR="00ED5668" w:rsidRDefault="00ED5668" w:rsidP="00AF4D92">
      <w:pPr>
        <w:pStyle w:val="TitleSection"/>
        <w:rPr>
          <w:i/>
        </w:rPr>
      </w:pPr>
      <w:r w:rsidRPr="00ED5668">
        <w:lastRenderedPageBreak/>
        <w:t>A BILL to amend the Code of West Virginia, 1931, as amended, by adding</w:t>
      </w:r>
      <w:r w:rsidR="00AF4D92">
        <w:rPr>
          <w:i/>
        </w:rPr>
        <w:t xml:space="preserve"> </w:t>
      </w:r>
      <w:r w:rsidRPr="00ED5668">
        <w:t xml:space="preserve">a new </w:t>
      </w:r>
      <w:r>
        <w:t>article</w:t>
      </w:r>
      <w:r w:rsidR="00746891">
        <w:t>,</w:t>
      </w:r>
      <w:r w:rsidRPr="00ED5668">
        <w:t xml:space="preserve"> designated §31</w:t>
      </w:r>
      <w:r>
        <w:t>B</w:t>
      </w:r>
      <w:r w:rsidRPr="00ED5668">
        <w:t>-</w:t>
      </w:r>
      <w:r>
        <w:t>14-</w:t>
      </w:r>
      <w:r w:rsidRPr="00ED5668">
        <w:t>1</w:t>
      </w:r>
      <w:r>
        <w:t>0</w:t>
      </w:r>
      <w:r w:rsidRPr="00ED5668">
        <w:t>1, §31</w:t>
      </w:r>
      <w:r>
        <w:t>B</w:t>
      </w:r>
      <w:r w:rsidRPr="00ED5668">
        <w:t>-</w:t>
      </w:r>
      <w:r>
        <w:t>14-</w:t>
      </w:r>
      <w:r w:rsidRPr="00ED5668">
        <w:t>1</w:t>
      </w:r>
      <w:r>
        <w:t>0</w:t>
      </w:r>
      <w:r w:rsidRPr="00ED5668">
        <w:t>2, §31</w:t>
      </w:r>
      <w:r>
        <w:t>B-14-</w:t>
      </w:r>
      <w:r w:rsidRPr="00ED5668">
        <w:t>1</w:t>
      </w:r>
      <w:r>
        <w:t>0</w:t>
      </w:r>
      <w:r w:rsidRPr="00ED5668">
        <w:t>3, §31</w:t>
      </w:r>
      <w:r>
        <w:t>B-14-</w:t>
      </w:r>
      <w:r w:rsidRPr="00ED5668">
        <w:t>1</w:t>
      </w:r>
      <w:r>
        <w:t>0</w:t>
      </w:r>
      <w:r w:rsidRPr="00ED5668">
        <w:t>4, §31</w:t>
      </w:r>
      <w:r>
        <w:t>B-14-</w:t>
      </w:r>
      <w:r w:rsidRPr="00ED5668">
        <w:t>1</w:t>
      </w:r>
      <w:r>
        <w:t>0</w:t>
      </w:r>
      <w:r w:rsidRPr="00ED5668">
        <w:t>5, §31</w:t>
      </w:r>
      <w:r>
        <w:t>B-14-</w:t>
      </w:r>
      <w:r w:rsidRPr="00ED5668">
        <w:t>1</w:t>
      </w:r>
      <w:r>
        <w:t>0</w:t>
      </w:r>
      <w:r w:rsidRPr="00ED5668">
        <w:t>6, §31</w:t>
      </w:r>
      <w:r>
        <w:t>B-14-</w:t>
      </w:r>
      <w:r w:rsidRPr="00ED5668">
        <w:t>1</w:t>
      </w:r>
      <w:r>
        <w:t>0</w:t>
      </w:r>
      <w:r w:rsidRPr="00ED5668">
        <w:t>7, §31</w:t>
      </w:r>
      <w:r>
        <w:t>B-14-</w:t>
      </w:r>
      <w:r w:rsidRPr="00ED5668">
        <w:t>1</w:t>
      </w:r>
      <w:r>
        <w:t>0</w:t>
      </w:r>
      <w:r w:rsidRPr="00ED5668">
        <w:t>8, §31</w:t>
      </w:r>
      <w:r>
        <w:t>B-14-</w:t>
      </w:r>
      <w:r w:rsidRPr="00ED5668">
        <w:t>2</w:t>
      </w:r>
      <w:r>
        <w:t>0</w:t>
      </w:r>
      <w:r w:rsidRPr="00ED5668">
        <w:t>1, §31</w:t>
      </w:r>
      <w:r>
        <w:t>B-14-</w:t>
      </w:r>
      <w:r w:rsidRPr="00ED5668">
        <w:t>2</w:t>
      </w:r>
      <w:r>
        <w:t>0</w:t>
      </w:r>
      <w:r w:rsidRPr="00ED5668">
        <w:t>2, §31</w:t>
      </w:r>
      <w:r>
        <w:t>B-14-</w:t>
      </w:r>
      <w:r w:rsidRPr="00ED5668">
        <w:t>2</w:t>
      </w:r>
      <w:r>
        <w:t>0</w:t>
      </w:r>
      <w:r w:rsidRPr="00ED5668">
        <w:t>3, §31</w:t>
      </w:r>
      <w:r>
        <w:t>B-14-</w:t>
      </w:r>
      <w:r w:rsidRPr="00ED5668">
        <w:t>2</w:t>
      </w:r>
      <w:r>
        <w:t>0</w:t>
      </w:r>
      <w:r w:rsidRPr="00ED5668">
        <w:t>4, §31</w:t>
      </w:r>
      <w:r>
        <w:t>B-14-</w:t>
      </w:r>
      <w:r w:rsidRPr="00ED5668">
        <w:t>2</w:t>
      </w:r>
      <w:r>
        <w:t>0</w:t>
      </w:r>
      <w:r w:rsidRPr="00ED5668">
        <w:t>5, §31</w:t>
      </w:r>
      <w:r>
        <w:t>B-14-</w:t>
      </w:r>
      <w:r w:rsidRPr="00ED5668">
        <w:t>2</w:t>
      </w:r>
      <w:r>
        <w:t>0</w:t>
      </w:r>
      <w:r w:rsidRPr="00ED5668">
        <w:t>6, §31</w:t>
      </w:r>
      <w:r>
        <w:t>B-14-</w:t>
      </w:r>
      <w:r w:rsidRPr="00ED5668">
        <w:t>3</w:t>
      </w:r>
      <w:r>
        <w:t>0</w:t>
      </w:r>
      <w:r w:rsidRPr="00ED5668">
        <w:t>1, §31</w:t>
      </w:r>
      <w:r>
        <w:t>B-14-</w:t>
      </w:r>
      <w:r w:rsidRPr="00ED5668">
        <w:t>3</w:t>
      </w:r>
      <w:r>
        <w:t>0</w:t>
      </w:r>
      <w:r w:rsidRPr="00ED5668">
        <w:t>2, §31</w:t>
      </w:r>
      <w:r>
        <w:t>B-14-</w:t>
      </w:r>
      <w:r w:rsidRPr="00ED5668">
        <w:t>3</w:t>
      </w:r>
      <w:r>
        <w:t>0</w:t>
      </w:r>
      <w:r w:rsidRPr="00ED5668">
        <w:t>3, §31</w:t>
      </w:r>
      <w:r>
        <w:t>B-14-</w:t>
      </w:r>
      <w:r w:rsidRPr="00ED5668">
        <w:t>3</w:t>
      </w:r>
      <w:r>
        <w:t>0</w:t>
      </w:r>
      <w:r w:rsidRPr="00ED5668">
        <w:t>4, §31</w:t>
      </w:r>
      <w:r>
        <w:t>B-14-</w:t>
      </w:r>
      <w:r w:rsidRPr="00ED5668">
        <w:t>3</w:t>
      </w:r>
      <w:r>
        <w:t>0</w:t>
      </w:r>
      <w:r w:rsidRPr="00ED5668">
        <w:t>5, §31</w:t>
      </w:r>
      <w:r>
        <w:t>B-14-</w:t>
      </w:r>
      <w:r w:rsidRPr="00ED5668">
        <w:t>4</w:t>
      </w:r>
      <w:r>
        <w:t>0</w:t>
      </w:r>
      <w:r w:rsidRPr="00ED5668">
        <w:t>1, §31</w:t>
      </w:r>
      <w:r>
        <w:t>B-14-</w:t>
      </w:r>
      <w:r w:rsidRPr="00ED5668">
        <w:t>4</w:t>
      </w:r>
      <w:r>
        <w:t>0</w:t>
      </w:r>
      <w:r w:rsidRPr="00ED5668">
        <w:t>2, §31</w:t>
      </w:r>
      <w:r>
        <w:t>B-14-</w:t>
      </w:r>
      <w:r w:rsidRPr="00ED5668">
        <w:t>4</w:t>
      </w:r>
      <w:r>
        <w:t>0</w:t>
      </w:r>
      <w:r w:rsidRPr="00ED5668">
        <w:t>3, §31</w:t>
      </w:r>
      <w:r>
        <w:t>B-14-</w:t>
      </w:r>
      <w:r w:rsidRPr="00ED5668">
        <w:t>4</w:t>
      </w:r>
      <w:r>
        <w:t>0</w:t>
      </w:r>
      <w:r w:rsidRPr="00ED5668">
        <w:t>4, §31</w:t>
      </w:r>
      <w:r>
        <w:t>B-14-</w:t>
      </w:r>
      <w:r w:rsidRPr="00ED5668">
        <w:t>5</w:t>
      </w:r>
      <w:r>
        <w:t>0</w:t>
      </w:r>
      <w:r w:rsidRPr="00ED5668">
        <w:t>1, §31</w:t>
      </w:r>
      <w:r>
        <w:t>B-14-</w:t>
      </w:r>
      <w:r w:rsidRPr="00ED5668">
        <w:t>5</w:t>
      </w:r>
      <w:r>
        <w:t>0</w:t>
      </w:r>
      <w:r w:rsidRPr="00ED5668">
        <w:t>2, §31</w:t>
      </w:r>
      <w:r>
        <w:t>B-14-</w:t>
      </w:r>
      <w:r w:rsidRPr="00ED5668">
        <w:t>5</w:t>
      </w:r>
      <w:r>
        <w:t>0</w:t>
      </w:r>
      <w:r w:rsidRPr="00ED5668">
        <w:t>3, §31</w:t>
      </w:r>
      <w:r>
        <w:t>B-14-</w:t>
      </w:r>
      <w:r w:rsidRPr="00ED5668">
        <w:t>6</w:t>
      </w:r>
      <w:r>
        <w:t>0</w:t>
      </w:r>
      <w:r w:rsidRPr="00ED5668">
        <w:t>1, §31</w:t>
      </w:r>
      <w:r>
        <w:t>B-14-</w:t>
      </w:r>
      <w:r w:rsidRPr="00ED5668">
        <w:t>6</w:t>
      </w:r>
      <w:r>
        <w:t>0</w:t>
      </w:r>
      <w:r w:rsidRPr="00ED5668">
        <w:t>2, §31</w:t>
      </w:r>
      <w:r>
        <w:t>B-14-</w:t>
      </w:r>
      <w:r w:rsidRPr="00ED5668">
        <w:t>6</w:t>
      </w:r>
      <w:r>
        <w:t>0</w:t>
      </w:r>
      <w:r w:rsidRPr="00ED5668">
        <w:t>3, §31</w:t>
      </w:r>
      <w:r>
        <w:t>B-14-</w:t>
      </w:r>
      <w:r w:rsidRPr="00ED5668">
        <w:t>6</w:t>
      </w:r>
      <w:r>
        <w:t>0</w:t>
      </w:r>
      <w:r w:rsidRPr="00ED5668">
        <w:t>4, §31</w:t>
      </w:r>
      <w:r>
        <w:t>B-14-</w:t>
      </w:r>
      <w:r w:rsidRPr="00ED5668">
        <w:t>6</w:t>
      </w:r>
      <w:r>
        <w:t>0</w:t>
      </w:r>
      <w:r w:rsidRPr="00ED5668">
        <w:t>5, §31</w:t>
      </w:r>
      <w:r>
        <w:t>B-14-</w:t>
      </w:r>
      <w:r w:rsidRPr="00ED5668">
        <w:t>6</w:t>
      </w:r>
      <w:r>
        <w:t>0</w:t>
      </w:r>
      <w:r w:rsidRPr="00ED5668">
        <w:t>6, §31</w:t>
      </w:r>
      <w:r>
        <w:t>B-14-</w:t>
      </w:r>
      <w:r w:rsidRPr="00ED5668">
        <w:t>6</w:t>
      </w:r>
      <w:r>
        <w:t>0</w:t>
      </w:r>
      <w:r w:rsidRPr="00ED5668">
        <w:t>7, §31</w:t>
      </w:r>
      <w:r>
        <w:t>B-14-</w:t>
      </w:r>
      <w:r w:rsidRPr="00ED5668">
        <w:t>6</w:t>
      </w:r>
      <w:r>
        <w:t>0</w:t>
      </w:r>
      <w:r w:rsidRPr="00ED5668">
        <w:t>8, §31</w:t>
      </w:r>
      <w:r>
        <w:t>B-14-</w:t>
      </w:r>
      <w:r w:rsidRPr="00ED5668">
        <w:t>7</w:t>
      </w:r>
      <w:r>
        <w:t>0</w:t>
      </w:r>
      <w:r w:rsidRPr="00ED5668">
        <w:t>1, §31</w:t>
      </w:r>
      <w:r>
        <w:t>B-14-</w:t>
      </w:r>
      <w:r w:rsidRPr="00ED5668">
        <w:t>7</w:t>
      </w:r>
      <w:r>
        <w:t>0</w:t>
      </w:r>
      <w:r w:rsidRPr="00ED5668">
        <w:t>2, §31</w:t>
      </w:r>
      <w:r>
        <w:t>B-14-</w:t>
      </w:r>
      <w:r w:rsidRPr="00ED5668">
        <w:t>7</w:t>
      </w:r>
      <w:r>
        <w:t>0</w:t>
      </w:r>
      <w:r w:rsidRPr="00ED5668">
        <w:t>3, §31</w:t>
      </w:r>
      <w:r>
        <w:t>B-14-</w:t>
      </w:r>
      <w:r w:rsidRPr="00ED5668">
        <w:t>7</w:t>
      </w:r>
      <w:r>
        <w:t>0</w:t>
      </w:r>
      <w:r w:rsidRPr="00ED5668">
        <w:t xml:space="preserve">4, </w:t>
      </w:r>
      <w:r w:rsidR="00746891">
        <w:t xml:space="preserve">and </w:t>
      </w:r>
      <w:r w:rsidRPr="00ED5668">
        <w:t>§31</w:t>
      </w:r>
      <w:r>
        <w:t>B-14-</w:t>
      </w:r>
      <w:r w:rsidRPr="00ED5668">
        <w:t>8</w:t>
      </w:r>
      <w:r>
        <w:t>0</w:t>
      </w:r>
      <w:r w:rsidRPr="00ED5668">
        <w:t xml:space="preserve">1, relating to the adoption of the Uniform Protected Series Act; providing citation; </w:t>
      </w:r>
      <w:r w:rsidR="00F963CE">
        <w:t>defining terms</w:t>
      </w:r>
      <w:r w:rsidRPr="00ED5668">
        <w:t xml:space="preserve">; creating series limited liability companies and protected series of series limited liability companies; detailing the powers, duties, responsibilities, and duration of a protected series of a series limited liability company; specifying the law that governs the internal affairs of protected series; detailing the effect and limitations of operating agreement; creating rules of statutory construction; creating procedures for establishing a protected series of a series limited liability company; </w:t>
      </w:r>
      <w:r w:rsidR="00F963CE">
        <w:t xml:space="preserve">specifying requirements for naming protected series; providing agency for entities; </w:t>
      </w:r>
      <w:r w:rsidRPr="00ED5668">
        <w:t>establishing the mechanism to serve a protected series of a series limited liability company</w:t>
      </w:r>
      <w:r w:rsidR="00F963CE">
        <w:t xml:space="preserve"> and a foreign series limited liability company</w:t>
      </w:r>
      <w:r w:rsidRPr="00ED5668">
        <w:t xml:space="preserve">; requiring the Secretary of State to issue certificates of good standing upon request for protected series of a series limited liability company and </w:t>
      </w:r>
      <w:r w:rsidR="00F963CE">
        <w:t xml:space="preserve">foreign </w:t>
      </w:r>
      <w:r w:rsidRPr="00ED5668">
        <w:t>series limited liability companies; requiring series limited liability companies to provide an annual report; providing for procedures and limitations on associating assets and members with a protected series of a series limited liability company; providing for the transfer of a protected</w:t>
      </w:r>
      <w:r w:rsidR="00746891">
        <w:t xml:space="preserve"> </w:t>
      </w:r>
      <w:r w:rsidRPr="00ED5668">
        <w:t xml:space="preserve">series distributional interest; establishing the rules for management of protected series of a series limited liability company; creating member’s right to information regarding the protected series of a series limited liability company; limiting the liability of protected series of a series limited liability company, series limited liability companies, members, </w:t>
      </w:r>
      <w:r w:rsidR="00F963CE">
        <w:t xml:space="preserve">transferees, </w:t>
      </w:r>
      <w:r w:rsidRPr="00ED5668">
        <w:t xml:space="preserve">and managers; </w:t>
      </w:r>
      <w:r w:rsidRPr="00ED5668">
        <w:lastRenderedPageBreak/>
        <w:t xml:space="preserve">providing circumstances where the liability limitation may be disregarded; applying provisions of the Uniform Limited Liability Company Act to judgment creditors; providing for the enforcement of judgments against series limited liability companies and protected series of a series limited liability company; providing for the events causing the dissolution of a protected series of a series limited liability company; providing procedures to wind up a dissolved protected series of a series limited liability company; establishing the effect of reinstating of a series limited liability company or the revocation of voluntary dissolution; limiting the ability for protected series of a series limited liability company and series limited companies authority regarding transactions and mergers; providing requirements for a series limited liability company to be a party to a merger, including a plan of merger and articles of merger; providing effect of a merger; specifying law governing a foreign series limited liability company; providing for the attribution of activities that establishes personal jurisdiction over foreign series limited liability companies and foreign protected series of a series limited liability company; providing for the registration requirements of foreign protected series of a </w:t>
      </w:r>
      <w:r w:rsidR="00F963CE">
        <w:t xml:space="preserve">foreign </w:t>
      </w:r>
      <w:r w:rsidRPr="00ED5668">
        <w:t>series limited liability company; and establishing disclosure requirements when a foreign series limited liability company or foreign protected series becomes a party to a proceeding.</w:t>
      </w:r>
    </w:p>
    <w:p w14:paraId="480FA8EA" w14:textId="01F7F256" w:rsidR="00303684" w:rsidRPr="003D711C" w:rsidRDefault="00303684" w:rsidP="00CC1F3B">
      <w:pPr>
        <w:pStyle w:val="EnactingClause"/>
      </w:pPr>
      <w:r w:rsidRPr="003D711C">
        <w:t>Be it enacted by the Legislature of West Virginia:</w:t>
      </w:r>
    </w:p>
    <w:p w14:paraId="1BCFE98F" w14:textId="77777777" w:rsidR="003C6034" w:rsidRPr="003D711C" w:rsidRDefault="003C6034" w:rsidP="00CC1F3B">
      <w:pPr>
        <w:pStyle w:val="EnactingClause"/>
        <w:rPr>
          <w:u w:val="single"/>
        </w:rPr>
        <w:sectPr w:rsidR="003C6034" w:rsidRPr="003D711C" w:rsidSect="008E02F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23FD08B" w14:textId="0DF0E44C" w:rsidR="008736AA" w:rsidRPr="00AF4D92" w:rsidRDefault="00FE5BC4" w:rsidP="00FE5BC4">
      <w:pPr>
        <w:pStyle w:val="ChapterHeading"/>
      </w:pPr>
      <w:r w:rsidRPr="00AF4D92">
        <w:t>Chapter 31</w:t>
      </w:r>
      <w:r w:rsidR="00ED5668" w:rsidRPr="00AF4D92">
        <w:t>B</w:t>
      </w:r>
      <w:r w:rsidRPr="00AF4D92">
        <w:t xml:space="preserve">. Uniform </w:t>
      </w:r>
      <w:r w:rsidR="00ED5668" w:rsidRPr="00AF4D92">
        <w:t>limited liability Company Act.</w:t>
      </w:r>
    </w:p>
    <w:p w14:paraId="7C70625B" w14:textId="013DD680" w:rsidR="00FE5BC4" w:rsidRPr="003D711C" w:rsidRDefault="00FE5BC4" w:rsidP="00FE5BC4">
      <w:pPr>
        <w:pStyle w:val="ArticleHeading"/>
        <w:rPr>
          <w:u w:val="single"/>
        </w:rPr>
      </w:pPr>
      <w:r w:rsidRPr="003D711C">
        <w:rPr>
          <w:u w:val="single"/>
        </w:rPr>
        <w:t xml:space="preserve">Article </w:t>
      </w:r>
      <w:r w:rsidR="00ED5668">
        <w:rPr>
          <w:u w:val="single"/>
        </w:rPr>
        <w:t>14. Uniform Protected Series Act</w:t>
      </w:r>
      <w:r w:rsidRPr="003D711C">
        <w:rPr>
          <w:u w:val="single"/>
        </w:rPr>
        <w:t>.</w:t>
      </w:r>
    </w:p>
    <w:p w14:paraId="0BFDB72A" w14:textId="0D6D7270" w:rsidR="00FE5BC4" w:rsidRPr="003D711C" w:rsidRDefault="00FE5BC4" w:rsidP="00FE5BC4">
      <w:pPr>
        <w:pStyle w:val="SectionHeading"/>
        <w:rPr>
          <w:u w:val="single"/>
        </w:rPr>
      </w:pPr>
      <w:r w:rsidRPr="003D711C">
        <w:rPr>
          <w:u w:val="single"/>
        </w:rPr>
        <w:t>§</w:t>
      </w:r>
      <w:r w:rsidR="00D21B78">
        <w:rPr>
          <w:u w:val="single"/>
        </w:rPr>
        <w:t>31B-14-1</w:t>
      </w:r>
      <w:r w:rsidR="00ED5668">
        <w:rPr>
          <w:u w:val="single"/>
        </w:rPr>
        <w:t>01</w:t>
      </w:r>
      <w:r w:rsidRPr="003D711C">
        <w:rPr>
          <w:u w:val="single"/>
        </w:rPr>
        <w:t xml:space="preserve">. Short </w:t>
      </w:r>
      <w:r w:rsidR="00905159" w:rsidRPr="003D711C">
        <w:rPr>
          <w:u w:val="single"/>
        </w:rPr>
        <w:t>t</w:t>
      </w:r>
      <w:r w:rsidRPr="003D711C">
        <w:rPr>
          <w:u w:val="single"/>
        </w:rPr>
        <w:t xml:space="preserve">itle. </w:t>
      </w:r>
    </w:p>
    <w:p w14:paraId="18CE9341" w14:textId="1EF0521D" w:rsidR="00FE5BC4" w:rsidRPr="003D711C" w:rsidRDefault="00FE5BC4" w:rsidP="00D462B6">
      <w:pPr>
        <w:pStyle w:val="SectionBody"/>
        <w:rPr>
          <w:u w:val="single"/>
        </w:rPr>
      </w:pPr>
      <w:r w:rsidRPr="003D711C">
        <w:rPr>
          <w:u w:val="single"/>
        </w:rPr>
        <w:t>This act may be cited as the Uniform Protected Series Act</w:t>
      </w:r>
      <w:r w:rsidR="00D462B6" w:rsidRPr="003D711C">
        <w:rPr>
          <w:u w:val="single"/>
        </w:rPr>
        <w:t xml:space="preserve">. </w:t>
      </w:r>
    </w:p>
    <w:p w14:paraId="1E2DF98E" w14:textId="77777777" w:rsidR="00D462B6" w:rsidRPr="003D711C" w:rsidRDefault="00D462B6" w:rsidP="00FE5BC4">
      <w:pPr>
        <w:pStyle w:val="SectionHeading"/>
        <w:rPr>
          <w:u w:val="single"/>
        </w:rPr>
        <w:sectPr w:rsidR="00D462B6" w:rsidRPr="003D711C" w:rsidSect="008E02F2">
          <w:type w:val="continuous"/>
          <w:pgSz w:w="12240" w:h="15840" w:code="1"/>
          <w:pgMar w:top="1440" w:right="1440" w:bottom="1440" w:left="1440" w:header="720" w:footer="720" w:gutter="0"/>
          <w:lnNumType w:countBy="1" w:restart="newSection"/>
          <w:cols w:space="720"/>
          <w:titlePg/>
          <w:docGrid w:linePitch="360"/>
        </w:sectPr>
      </w:pPr>
    </w:p>
    <w:p w14:paraId="11366E2F" w14:textId="36B2250E" w:rsidR="00FE5BC4" w:rsidRPr="003D711C" w:rsidRDefault="00FE5BC4" w:rsidP="00FE5BC4">
      <w:pPr>
        <w:pStyle w:val="SectionHeading"/>
        <w:rPr>
          <w:u w:val="single"/>
        </w:rPr>
      </w:pPr>
      <w:r w:rsidRPr="003D711C">
        <w:rPr>
          <w:u w:val="single"/>
        </w:rPr>
        <w:t>§</w:t>
      </w:r>
      <w:r w:rsidR="00D21B78">
        <w:rPr>
          <w:u w:val="single"/>
        </w:rPr>
        <w:t>31B-14-1</w:t>
      </w:r>
      <w:r w:rsidR="00ED5668">
        <w:rPr>
          <w:u w:val="single"/>
        </w:rPr>
        <w:t>0</w:t>
      </w:r>
      <w:r w:rsidRPr="003D711C">
        <w:rPr>
          <w:u w:val="single"/>
        </w:rPr>
        <w:t xml:space="preserve">2. Definitions. </w:t>
      </w:r>
    </w:p>
    <w:p w14:paraId="33953703" w14:textId="4714A077" w:rsidR="00FE5BC4" w:rsidRPr="003D711C" w:rsidRDefault="00DA34F6" w:rsidP="00FE5BC4">
      <w:pPr>
        <w:pStyle w:val="SectionBody"/>
        <w:rPr>
          <w:u w:val="single"/>
        </w:rPr>
      </w:pPr>
      <w:r>
        <w:rPr>
          <w:u w:val="single"/>
        </w:rPr>
        <w:t xml:space="preserve">(a) </w:t>
      </w:r>
      <w:r w:rsidR="00FE5BC4" w:rsidRPr="003D711C">
        <w:rPr>
          <w:u w:val="single"/>
        </w:rPr>
        <w:t xml:space="preserve">In this </w:t>
      </w:r>
      <w:r w:rsidR="00905159" w:rsidRPr="003D711C">
        <w:rPr>
          <w:u w:val="single"/>
        </w:rPr>
        <w:t>chapter</w:t>
      </w:r>
      <w:r w:rsidR="00FE5BC4" w:rsidRPr="003D711C">
        <w:rPr>
          <w:u w:val="single"/>
        </w:rPr>
        <w:t>:</w:t>
      </w:r>
    </w:p>
    <w:p w14:paraId="7E6C490D" w14:textId="47D393C6" w:rsidR="00FE5BC4" w:rsidRPr="003D711C" w:rsidRDefault="00DA34F6" w:rsidP="00FE5BC4">
      <w:pPr>
        <w:pStyle w:val="SectionBody"/>
        <w:rPr>
          <w:u w:val="single"/>
        </w:rPr>
      </w:pPr>
      <w:r>
        <w:rPr>
          <w:u w:val="single"/>
        </w:rPr>
        <w:t xml:space="preserve">(1) </w:t>
      </w:r>
      <w:r w:rsidR="00691B32">
        <w:rPr>
          <w:u w:val="single"/>
        </w:rPr>
        <w:t>"</w:t>
      </w:r>
      <w:r w:rsidR="00FE5BC4" w:rsidRPr="003D711C">
        <w:rPr>
          <w:u w:val="single"/>
        </w:rPr>
        <w:t>Asset</w:t>
      </w:r>
      <w:r w:rsidR="00691B32">
        <w:rPr>
          <w:u w:val="single"/>
        </w:rPr>
        <w:t>"</w:t>
      </w:r>
      <w:r w:rsidR="00FE5BC4" w:rsidRPr="003D711C">
        <w:rPr>
          <w:u w:val="single"/>
        </w:rPr>
        <w:t xml:space="preserve"> means property:</w:t>
      </w:r>
    </w:p>
    <w:p w14:paraId="1B3B6532" w14:textId="28131E9A" w:rsidR="00FE5BC4" w:rsidRPr="003D711C" w:rsidRDefault="00FE5BC4" w:rsidP="00AF4D92">
      <w:pPr>
        <w:pStyle w:val="SectionBody"/>
        <w:rPr>
          <w:u w:val="single"/>
        </w:rPr>
      </w:pPr>
      <w:r w:rsidRPr="003D711C">
        <w:rPr>
          <w:u w:val="single"/>
        </w:rPr>
        <w:lastRenderedPageBreak/>
        <w:t>(</w:t>
      </w:r>
      <w:r w:rsidR="00DA34F6">
        <w:rPr>
          <w:u w:val="single"/>
        </w:rPr>
        <w:t>A</w:t>
      </w:r>
      <w:r w:rsidRPr="003D711C">
        <w:rPr>
          <w:u w:val="single"/>
        </w:rPr>
        <w:t>) in which a series limited liability company or protected series has rights; or</w:t>
      </w:r>
    </w:p>
    <w:p w14:paraId="50A5F12D" w14:textId="612DEDDD" w:rsidR="00FE5BC4" w:rsidRPr="003D711C" w:rsidRDefault="00FE5BC4" w:rsidP="00AF4D92">
      <w:pPr>
        <w:pStyle w:val="SectionBody"/>
        <w:rPr>
          <w:u w:val="single"/>
        </w:rPr>
      </w:pPr>
      <w:r w:rsidRPr="003D711C">
        <w:rPr>
          <w:u w:val="single"/>
        </w:rPr>
        <w:t>(</w:t>
      </w:r>
      <w:r w:rsidR="00DA34F6">
        <w:rPr>
          <w:u w:val="single"/>
        </w:rPr>
        <w:t>B</w:t>
      </w:r>
      <w:r w:rsidRPr="003D711C">
        <w:rPr>
          <w:u w:val="single"/>
        </w:rPr>
        <w:t>) as to which the company or protected series has the power to transfer rights.</w:t>
      </w:r>
    </w:p>
    <w:p w14:paraId="0922262A" w14:textId="2F05B28D" w:rsidR="00FE5BC4" w:rsidRPr="003D711C" w:rsidRDefault="00DA34F6" w:rsidP="00FE5BC4">
      <w:pPr>
        <w:pStyle w:val="SectionBody"/>
        <w:rPr>
          <w:u w:val="single"/>
        </w:rPr>
      </w:pPr>
      <w:r>
        <w:rPr>
          <w:u w:val="single"/>
        </w:rPr>
        <w:t xml:space="preserve">(2) </w:t>
      </w:r>
      <w:r w:rsidR="00691B32">
        <w:rPr>
          <w:u w:val="single"/>
        </w:rPr>
        <w:t>"</w:t>
      </w:r>
      <w:r w:rsidR="00FE5BC4" w:rsidRPr="003D711C">
        <w:rPr>
          <w:u w:val="single"/>
        </w:rPr>
        <w:t>Associated asset</w:t>
      </w:r>
      <w:r w:rsidR="00691B32">
        <w:rPr>
          <w:u w:val="single"/>
        </w:rPr>
        <w:t>"</w:t>
      </w:r>
      <w:r w:rsidR="00FE5BC4" w:rsidRPr="003D711C">
        <w:rPr>
          <w:u w:val="single"/>
        </w:rPr>
        <w:t xml:space="preserve"> means an asset that meets the requirements of </w:t>
      </w:r>
      <w:r w:rsidR="00905159" w:rsidRPr="003D711C">
        <w:rPr>
          <w:u w:val="single"/>
        </w:rPr>
        <w:t>§</w:t>
      </w:r>
      <w:r w:rsidR="00ED5668">
        <w:rPr>
          <w:u w:val="single"/>
        </w:rPr>
        <w:t>31B-14-30</w:t>
      </w:r>
      <w:r w:rsidR="00905159" w:rsidRPr="003D711C">
        <w:rPr>
          <w:u w:val="single"/>
        </w:rPr>
        <w:t>1</w:t>
      </w:r>
      <w:r w:rsidR="002340CE">
        <w:rPr>
          <w:u w:val="single"/>
        </w:rPr>
        <w:t xml:space="preserve"> of this code</w:t>
      </w:r>
      <w:r w:rsidR="00FE5BC4" w:rsidRPr="003D711C">
        <w:rPr>
          <w:u w:val="single"/>
        </w:rPr>
        <w:t>.</w:t>
      </w:r>
    </w:p>
    <w:p w14:paraId="7E1ED26D" w14:textId="2753F080" w:rsidR="00FE5BC4" w:rsidRPr="003D711C" w:rsidRDefault="00DA34F6" w:rsidP="00FE5BC4">
      <w:pPr>
        <w:pStyle w:val="SectionBody"/>
        <w:rPr>
          <w:u w:val="single"/>
        </w:rPr>
      </w:pPr>
      <w:r>
        <w:rPr>
          <w:u w:val="single"/>
        </w:rPr>
        <w:t xml:space="preserve">(3) </w:t>
      </w:r>
      <w:r w:rsidR="00691B32">
        <w:rPr>
          <w:u w:val="single"/>
        </w:rPr>
        <w:t>"</w:t>
      </w:r>
      <w:r w:rsidR="00FE5BC4" w:rsidRPr="003D711C">
        <w:rPr>
          <w:u w:val="single"/>
        </w:rPr>
        <w:t>Associated member</w:t>
      </w:r>
      <w:r w:rsidR="00691B32">
        <w:rPr>
          <w:u w:val="single"/>
        </w:rPr>
        <w:t>"</w:t>
      </w:r>
      <w:r w:rsidR="00FE5BC4" w:rsidRPr="003D711C">
        <w:rPr>
          <w:u w:val="single"/>
        </w:rPr>
        <w:t xml:space="preserve"> means a member that meets the requirements of </w:t>
      </w:r>
      <w:r w:rsidR="00905159" w:rsidRPr="003D711C">
        <w:rPr>
          <w:u w:val="single"/>
        </w:rPr>
        <w:t>§</w:t>
      </w:r>
      <w:r w:rsidR="00ED5668">
        <w:rPr>
          <w:u w:val="single"/>
        </w:rPr>
        <w:t>31B-14-30</w:t>
      </w:r>
      <w:r w:rsidR="00905159" w:rsidRPr="003D711C">
        <w:rPr>
          <w:u w:val="single"/>
        </w:rPr>
        <w:t>2</w:t>
      </w:r>
      <w:r w:rsidR="00FE5BC4" w:rsidRPr="003D711C">
        <w:rPr>
          <w:u w:val="single"/>
        </w:rPr>
        <w:t>.</w:t>
      </w:r>
    </w:p>
    <w:p w14:paraId="7F7B9023" w14:textId="3C8C3435" w:rsidR="00FE5BC4" w:rsidRPr="003D711C" w:rsidRDefault="00DA34F6" w:rsidP="00FE5BC4">
      <w:pPr>
        <w:pStyle w:val="SectionBody"/>
        <w:rPr>
          <w:u w:val="single"/>
        </w:rPr>
      </w:pPr>
      <w:r>
        <w:rPr>
          <w:u w:val="single"/>
        </w:rPr>
        <w:t xml:space="preserve">(4) </w:t>
      </w:r>
      <w:r w:rsidR="00691B32">
        <w:rPr>
          <w:u w:val="single"/>
        </w:rPr>
        <w:t>"</w:t>
      </w:r>
      <w:r w:rsidR="00FE5BC4" w:rsidRPr="003D711C">
        <w:rPr>
          <w:u w:val="single"/>
        </w:rPr>
        <w:t>Foreign protected series</w:t>
      </w:r>
      <w:r w:rsidR="00691B32">
        <w:rPr>
          <w:u w:val="single"/>
        </w:rPr>
        <w:t>"</w:t>
      </w:r>
      <w:r w:rsidR="00FE5BC4" w:rsidRPr="003D711C">
        <w:rPr>
          <w:u w:val="single"/>
        </w:rPr>
        <w:t xml:space="preserve"> means an arrangement, configuration, or other structure established by a foreign limited liability company which has attributes comparable to a protected series established under this</w:t>
      </w:r>
      <w:r w:rsidR="00D462B6" w:rsidRPr="003D711C">
        <w:rPr>
          <w:u w:val="single"/>
        </w:rPr>
        <w:t xml:space="preserve"> chapter</w:t>
      </w:r>
      <w:r w:rsidR="00FE5BC4" w:rsidRPr="003D711C">
        <w:rPr>
          <w:u w:val="single"/>
        </w:rPr>
        <w:t xml:space="preserve">.  The term applies whether or not the law under which the foreign company is organized refers to </w:t>
      </w:r>
      <w:r w:rsidR="00691B32">
        <w:rPr>
          <w:u w:val="single"/>
        </w:rPr>
        <w:t>"</w:t>
      </w:r>
      <w:r w:rsidR="00FE5BC4" w:rsidRPr="003D711C">
        <w:rPr>
          <w:u w:val="single"/>
        </w:rPr>
        <w:t>protected series</w:t>
      </w:r>
      <w:r w:rsidR="00691B32">
        <w:rPr>
          <w:u w:val="single"/>
        </w:rPr>
        <w:t>"</w:t>
      </w:r>
      <w:r w:rsidR="00FE5BC4" w:rsidRPr="003D711C">
        <w:rPr>
          <w:u w:val="single"/>
        </w:rPr>
        <w:t>.</w:t>
      </w:r>
    </w:p>
    <w:p w14:paraId="627A632C" w14:textId="77777777" w:rsidR="00DA34F6" w:rsidRDefault="00DA34F6" w:rsidP="00DA34F6">
      <w:pPr>
        <w:pStyle w:val="SectionBody"/>
        <w:rPr>
          <w:u w:val="single"/>
        </w:rPr>
      </w:pPr>
      <w:r>
        <w:rPr>
          <w:u w:val="single"/>
        </w:rPr>
        <w:t xml:space="preserve">(5) </w:t>
      </w:r>
      <w:r w:rsidR="00691B32">
        <w:rPr>
          <w:u w:val="single"/>
        </w:rPr>
        <w:t>"</w:t>
      </w:r>
      <w:r w:rsidR="00FE5BC4" w:rsidRPr="003D711C">
        <w:rPr>
          <w:u w:val="single"/>
        </w:rPr>
        <w:t>Foreign series limited liability company</w:t>
      </w:r>
      <w:r w:rsidR="00691B32">
        <w:rPr>
          <w:u w:val="single"/>
        </w:rPr>
        <w:t>"</w:t>
      </w:r>
      <w:r w:rsidR="00FE5BC4" w:rsidRPr="003D711C">
        <w:rPr>
          <w:u w:val="single"/>
        </w:rPr>
        <w:t xml:space="preserve"> means a foreign limited liability company that has at least one foreign protected series.</w:t>
      </w:r>
    </w:p>
    <w:p w14:paraId="1B647908" w14:textId="3FCE2551" w:rsidR="00EB5E78" w:rsidRPr="00EB5E78" w:rsidRDefault="00DA34F6" w:rsidP="00DA34F6">
      <w:pPr>
        <w:pStyle w:val="SectionBody"/>
        <w:rPr>
          <w:u w:val="single"/>
        </w:rPr>
      </w:pPr>
      <w:r>
        <w:rPr>
          <w:u w:val="single"/>
        </w:rPr>
        <w:t xml:space="preserve">(6) </w:t>
      </w:r>
      <w:r w:rsidR="00691B32">
        <w:rPr>
          <w:u w:val="single"/>
        </w:rPr>
        <w:t>"</w:t>
      </w:r>
      <w:r w:rsidR="00EB5E78" w:rsidRPr="00EB5E78">
        <w:rPr>
          <w:u w:val="single"/>
        </w:rPr>
        <w:t>Jurisdiction of formation</w:t>
      </w:r>
      <w:r w:rsidR="00691B32">
        <w:rPr>
          <w:u w:val="single"/>
        </w:rPr>
        <w:t>"</w:t>
      </w:r>
      <w:r w:rsidR="00EB5E78" w:rsidRPr="00EB5E78">
        <w:rPr>
          <w:u w:val="single"/>
        </w:rPr>
        <w:t xml:space="preserve"> means the jurisdiction whose law governs the internal</w:t>
      </w:r>
    </w:p>
    <w:p w14:paraId="332614FA" w14:textId="7883D59C" w:rsidR="00EB5E78" w:rsidRPr="003D711C" w:rsidRDefault="00EB5E78" w:rsidP="00DA34F6">
      <w:pPr>
        <w:pStyle w:val="SectionBody"/>
        <w:ind w:firstLine="0"/>
        <w:rPr>
          <w:u w:val="single"/>
        </w:rPr>
      </w:pPr>
      <w:r w:rsidRPr="00EB5E78">
        <w:rPr>
          <w:u w:val="single"/>
        </w:rPr>
        <w:t>affairs of an entity.</w:t>
      </w:r>
    </w:p>
    <w:p w14:paraId="665BAA7F" w14:textId="657D1160" w:rsidR="00FE5BC4" w:rsidRPr="003D711C" w:rsidRDefault="00DA34F6" w:rsidP="00FE5BC4">
      <w:pPr>
        <w:pStyle w:val="SectionBody"/>
        <w:rPr>
          <w:u w:val="single"/>
        </w:rPr>
      </w:pPr>
      <w:r>
        <w:rPr>
          <w:u w:val="single"/>
        </w:rPr>
        <w:t xml:space="preserve">(7) </w:t>
      </w:r>
      <w:r w:rsidR="00691B32">
        <w:rPr>
          <w:u w:val="single"/>
        </w:rPr>
        <w:t>"</w:t>
      </w:r>
      <w:r w:rsidR="00FE5BC4" w:rsidRPr="003D711C">
        <w:rPr>
          <w:u w:val="single"/>
        </w:rPr>
        <w:t>Non-associated asset</w:t>
      </w:r>
      <w:r w:rsidR="00691B32">
        <w:rPr>
          <w:u w:val="single"/>
        </w:rPr>
        <w:t>"</w:t>
      </w:r>
      <w:r w:rsidR="00FE5BC4" w:rsidRPr="003D711C">
        <w:rPr>
          <w:u w:val="single"/>
        </w:rPr>
        <w:t xml:space="preserve"> means:</w:t>
      </w:r>
    </w:p>
    <w:p w14:paraId="65A8BBE0" w14:textId="6450ABF8" w:rsidR="00FE5BC4" w:rsidRPr="003D711C" w:rsidRDefault="00FE5BC4" w:rsidP="00DA34F6">
      <w:pPr>
        <w:pStyle w:val="SectionBody"/>
        <w:rPr>
          <w:u w:val="single"/>
        </w:rPr>
      </w:pPr>
      <w:r w:rsidRPr="003D711C">
        <w:rPr>
          <w:u w:val="single"/>
        </w:rPr>
        <w:t xml:space="preserve">(A) </w:t>
      </w:r>
      <w:r w:rsidR="00DA34F6">
        <w:rPr>
          <w:u w:val="single"/>
        </w:rPr>
        <w:t>A</w:t>
      </w:r>
      <w:r w:rsidRPr="003D711C">
        <w:rPr>
          <w:u w:val="single"/>
        </w:rPr>
        <w:t>n asset of a series limited liability company which is not an associated asset of the</w:t>
      </w:r>
      <w:r w:rsidR="00DA34F6">
        <w:rPr>
          <w:u w:val="single"/>
        </w:rPr>
        <w:t xml:space="preserve"> </w:t>
      </w:r>
      <w:r w:rsidRPr="003D711C">
        <w:rPr>
          <w:u w:val="single"/>
        </w:rPr>
        <w:t xml:space="preserve">company; or </w:t>
      </w:r>
    </w:p>
    <w:p w14:paraId="153C763D" w14:textId="1E638252" w:rsidR="00FE5BC4" w:rsidRPr="003D711C" w:rsidRDefault="00FE5BC4" w:rsidP="00DA34F6">
      <w:pPr>
        <w:pStyle w:val="SectionBody"/>
        <w:rPr>
          <w:u w:val="single"/>
        </w:rPr>
      </w:pPr>
      <w:r w:rsidRPr="003D711C">
        <w:rPr>
          <w:u w:val="single"/>
        </w:rPr>
        <w:t xml:space="preserve">(B) </w:t>
      </w:r>
      <w:r w:rsidR="00DA34F6">
        <w:rPr>
          <w:u w:val="single"/>
        </w:rPr>
        <w:t>A</w:t>
      </w:r>
      <w:r w:rsidRPr="003D711C">
        <w:rPr>
          <w:u w:val="single"/>
        </w:rPr>
        <w:t>n asset of a protected series of the company which is not an associated asset of the protected series.</w:t>
      </w:r>
    </w:p>
    <w:p w14:paraId="4B90D149" w14:textId="16345565" w:rsidR="00FE5BC4" w:rsidRPr="003D711C" w:rsidRDefault="00DA34F6" w:rsidP="00FE5BC4">
      <w:pPr>
        <w:pStyle w:val="SectionBody"/>
        <w:rPr>
          <w:u w:val="single"/>
        </w:rPr>
      </w:pPr>
      <w:r>
        <w:rPr>
          <w:u w:val="single"/>
        </w:rPr>
        <w:t xml:space="preserve">(8) </w:t>
      </w:r>
      <w:r w:rsidR="00691B32">
        <w:rPr>
          <w:u w:val="single"/>
        </w:rPr>
        <w:t>"</w:t>
      </w:r>
      <w:r w:rsidR="00FE5BC4" w:rsidRPr="003D711C">
        <w:rPr>
          <w:u w:val="single"/>
        </w:rPr>
        <w:t>Person</w:t>
      </w:r>
      <w:r w:rsidR="00691B32">
        <w:rPr>
          <w:u w:val="single"/>
        </w:rPr>
        <w:t>"</w:t>
      </w:r>
      <w:r w:rsidR="00FE5BC4" w:rsidRPr="003D711C">
        <w:rPr>
          <w:u w:val="single"/>
        </w:rPr>
        <w:t xml:space="preserve"> includes a protected series.</w:t>
      </w:r>
    </w:p>
    <w:p w14:paraId="0DB9B02B" w14:textId="2171D448" w:rsidR="00FE5BC4" w:rsidRPr="003D711C" w:rsidRDefault="00DA34F6" w:rsidP="00FE5BC4">
      <w:pPr>
        <w:pStyle w:val="SectionBody"/>
        <w:rPr>
          <w:u w:val="single"/>
        </w:rPr>
      </w:pPr>
      <w:r>
        <w:rPr>
          <w:u w:val="single"/>
        </w:rPr>
        <w:t xml:space="preserve">(9) </w:t>
      </w:r>
      <w:r w:rsidR="00691B32">
        <w:rPr>
          <w:u w:val="single"/>
        </w:rPr>
        <w:t>"</w:t>
      </w:r>
      <w:r w:rsidR="00FE5BC4" w:rsidRPr="003D711C">
        <w:rPr>
          <w:u w:val="single"/>
        </w:rPr>
        <w:t>Protected series</w:t>
      </w:r>
      <w:r w:rsidR="00691B32">
        <w:rPr>
          <w:u w:val="single"/>
        </w:rPr>
        <w:t>"</w:t>
      </w:r>
      <w:r w:rsidR="00FE5BC4" w:rsidRPr="003D711C">
        <w:rPr>
          <w:u w:val="single"/>
        </w:rPr>
        <w:t xml:space="preserve">, except in the phrase </w:t>
      </w:r>
      <w:r w:rsidR="00691B32">
        <w:rPr>
          <w:u w:val="single"/>
        </w:rPr>
        <w:t>"</w:t>
      </w:r>
      <w:r w:rsidR="00FE5BC4" w:rsidRPr="003D711C">
        <w:rPr>
          <w:u w:val="single"/>
        </w:rPr>
        <w:t>foreign protected series</w:t>
      </w:r>
      <w:r w:rsidR="00691B32">
        <w:rPr>
          <w:u w:val="single"/>
        </w:rPr>
        <w:t>"</w:t>
      </w:r>
      <w:r w:rsidR="00FE5BC4" w:rsidRPr="003D711C">
        <w:rPr>
          <w:u w:val="single"/>
        </w:rPr>
        <w:t xml:space="preserve">, means a protected series established under </w:t>
      </w:r>
      <w:r w:rsidR="00905159" w:rsidRPr="003D711C">
        <w:rPr>
          <w:u w:val="single"/>
        </w:rPr>
        <w:t>§</w:t>
      </w:r>
      <w:r w:rsidR="00ED5668">
        <w:rPr>
          <w:u w:val="single"/>
        </w:rPr>
        <w:t>31B-14-20</w:t>
      </w:r>
      <w:r w:rsidR="00905159" w:rsidRPr="003D711C">
        <w:rPr>
          <w:u w:val="single"/>
        </w:rPr>
        <w:t>1</w:t>
      </w:r>
      <w:r w:rsidR="00FE5BC4" w:rsidRPr="003D711C">
        <w:rPr>
          <w:u w:val="single"/>
        </w:rPr>
        <w:t xml:space="preserve">. </w:t>
      </w:r>
    </w:p>
    <w:p w14:paraId="27A82283" w14:textId="3F1CC219" w:rsidR="00FE5BC4" w:rsidRPr="003D711C" w:rsidRDefault="00DA34F6" w:rsidP="00FE5BC4">
      <w:pPr>
        <w:pStyle w:val="SectionBody"/>
        <w:rPr>
          <w:u w:val="single"/>
        </w:rPr>
      </w:pPr>
      <w:r>
        <w:rPr>
          <w:u w:val="single"/>
        </w:rPr>
        <w:t xml:space="preserve">(10) </w:t>
      </w:r>
      <w:r w:rsidR="00691B32">
        <w:rPr>
          <w:u w:val="single"/>
        </w:rPr>
        <w:t>"</w:t>
      </w:r>
      <w:r w:rsidR="00FE5BC4" w:rsidRPr="003D711C">
        <w:rPr>
          <w:u w:val="single"/>
        </w:rPr>
        <w:t>Protected-series manager</w:t>
      </w:r>
      <w:r w:rsidR="00691B32">
        <w:rPr>
          <w:u w:val="single"/>
        </w:rPr>
        <w:t>"</w:t>
      </w:r>
      <w:r w:rsidR="00FE5BC4" w:rsidRPr="003D711C">
        <w:rPr>
          <w:u w:val="single"/>
        </w:rPr>
        <w:t xml:space="preserve"> means a person under whose authority the powers of a protected series are exercised and under whose direction the activities and affairs of the protected series are managed under the operating agreement, this</w:t>
      </w:r>
      <w:r w:rsidR="00D462B6" w:rsidRPr="003D711C">
        <w:rPr>
          <w:u w:val="single"/>
        </w:rPr>
        <w:t xml:space="preserve"> chapter</w:t>
      </w:r>
      <w:r w:rsidR="00FE5BC4" w:rsidRPr="003D711C">
        <w:rPr>
          <w:u w:val="single"/>
        </w:rPr>
        <w:t xml:space="preserve">, and </w:t>
      </w:r>
      <w:r w:rsidR="00630E2A" w:rsidRPr="003D711C">
        <w:rPr>
          <w:u w:val="single"/>
        </w:rPr>
        <w:t xml:space="preserve">as provided in </w:t>
      </w:r>
      <w:r w:rsidR="00BB51B3" w:rsidRPr="003D711C">
        <w:rPr>
          <w:u w:val="single"/>
        </w:rPr>
        <w:t>Chapter 31B</w:t>
      </w:r>
      <w:r w:rsidR="00630E2A" w:rsidRPr="003D711C">
        <w:rPr>
          <w:i/>
          <w:iCs/>
          <w:u w:val="single"/>
        </w:rPr>
        <w:t xml:space="preserve"> </w:t>
      </w:r>
      <w:r w:rsidR="00630E2A" w:rsidRPr="003D711C">
        <w:rPr>
          <w:u w:val="single"/>
        </w:rPr>
        <w:t xml:space="preserve">of this code. </w:t>
      </w:r>
    </w:p>
    <w:p w14:paraId="7840BA9A" w14:textId="00302488" w:rsidR="00FE5BC4" w:rsidRPr="003D711C" w:rsidRDefault="00DA34F6" w:rsidP="00FE5BC4">
      <w:pPr>
        <w:pStyle w:val="SectionBody"/>
        <w:rPr>
          <w:u w:val="single"/>
        </w:rPr>
      </w:pPr>
      <w:r>
        <w:rPr>
          <w:u w:val="single"/>
        </w:rPr>
        <w:t xml:space="preserve">(11) </w:t>
      </w:r>
      <w:r w:rsidR="00691B32">
        <w:rPr>
          <w:u w:val="single"/>
        </w:rPr>
        <w:t>"</w:t>
      </w:r>
      <w:r w:rsidR="00FE5BC4" w:rsidRPr="003D711C">
        <w:rPr>
          <w:u w:val="single"/>
        </w:rPr>
        <w:t xml:space="preserve">Protected-series </w:t>
      </w:r>
      <w:r w:rsidR="000C680D">
        <w:rPr>
          <w:u w:val="single"/>
        </w:rPr>
        <w:t>distributional interest</w:t>
      </w:r>
      <w:r w:rsidR="00691B32">
        <w:rPr>
          <w:u w:val="single"/>
        </w:rPr>
        <w:t>"</w:t>
      </w:r>
      <w:r w:rsidR="00FE5BC4" w:rsidRPr="003D711C">
        <w:rPr>
          <w:u w:val="single"/>
        </w:rPr>
        <w:t xml:space="preserve"> means a right to receive a distribution from a </w:t>
      </w:r>
      <w:r w:rsidR="00FE5BC4" w:rsidRPr="003D711C">
        <w:rPr>
          <w:u w:val="single"/>
        </w:rPr>
        <w:lastRenderedPageBreak/>
        <w:t>protected series.</w:t>
      </w:r>
    </w:p>
    <w:p w14:paraId="66439CEE" w14:textId="5B2D1246" w:rsidR="00FE5BC4" w:rsidRPr="003D711C" w:rsidRDefault="00DA34F6" w:rsidP="00FE5BC4">
      <w:pPr>
        <w:pStyle w:val="SectionBody"/>
        <w:rPr>
          <w:u w:val="single"/>
        </w:rPr>
      </w:pPr>
      <w:r>
        <w:rPr>
          <w:u w:val="single"/>
        </w:rPr>
        <w:t xml:space="preserve">(12) </w:t>
      </w:r>
      <w:r w:rsidR="00691B32">
        <w:rPr>
          <w:u w:val="single"/>
        </w:rPr>
        <w:t>"</w:t>
      </w:r>
      <w:r w:rsidR="00FE5BC4" w:rsidRPr="003D711C">
        <w:rPr>
          <w:u w:val="single"/>
        </w:rPr>
        <w:t>Protected-series transferee</w:t>
      </w:r>
      <w:r w:rsidR="00691B32">
        <w:rPr>
          <w:u w:val="single"/>
        </w:rPr>
        <w:t>"</w:t>
      </w:r>
      <w:r w:rsidR="00FE5BC4" w:rsidRPr="003D711C">
        <w:rPr>
          <w:u w:val="single"/>
        </w:rPr>
        <w:t xml:space="preserve"> means a person to which all or part of a protected-series </w:t>
      </w:r>
      <w:r w:rsidR="000C680D">
        <w:rPr>
          <w:u w:val="single"/>
        </w:rPr>
        <w:t>distributional interest</w:t>
      </w:r>
      <w:r w:rsidR="00FE5BC4" w:rsidRPr="003D711C">
        <w:rPr>
          <w:u w:val="single"/>
        </w:rPr>
        <w:t xml:space="preserve"> of a protected series of a series limited liability company has been transferred, other than the company.  The term includes a person that owns a protected-series </w:t>
      </w:r>
      <w:r w:rsidR="000C680D">
        <w:rPr>
          <w:u w:val="single"/>
        </w:rPr>
        <w:t>distributional interest</w:t>
      </w:r>
      <w:r w:rsidR="00FE5BC4" w:rsidRPr="003D711C">
        <w:rPr>
          <w:u w:val="single"/>
        </w:rPr>
        <w:t xml:space="preserve"> as a result of ceasing to be an associated member of a protected series.</w:t>
      </w:r>
    </w:p>
    <w:p w14:paraId="4AE84162" w14:textId="0288847E" w:rsidR="00FE5BC4" w:rsidRPr="003D711C" w:rsidRDefault="00DA34F6" w:rsidP="00FE5BC4">
      <w:pPr>
        <w:pStyle w:val="SectionBody"/>
        <w:rPr>
          <w:u w:val="single"/>
        </w:rPr>
      </w:pPr>
      <w:r>
        <w:rPr>
          <w:u w:val="single"/>
        </w:rPr>
        <w:t xml:space="preserve">(13) </w:t>
      </w:r>
      <w:r w:rsidR="00691B32">
        <w:rPr>
          <w:u w:val="single"/>
        </w:rPr>
        <w:t>"</w:t>
      </w:r>
      <w:r w:rsidR="00FE5BC4" w:rsidRPr="003D711C">
        <w:rPr>
          <w:u w:val="single"/>
        </w:rPr>
        <w:t>Series limited liability company</w:t>
      </w:r>
      <w:r w:rsidR="00691B32">
        <w:rPr>
          <w:u w:val="single"/>
        </w:rPr>
        <w:t>"</w:t>
      </w:r>
      <w:r w:rsidR="00FE5BC4" w:rsidRPr="003D711C">
        <w:rPr>
          <w:u w:val="single"/>
        </w:rPr>
        <w:t xml:space="preserve">, except in the phrase </w:t>
      </w:r>
      <w:r w:rsidR="00691B32">
        <w:rPr>
          <w:u w:val="single"/>
        </w:rPr>
        <w:t>"</w:t>
      </w:r>
      <w:r w:rsidR="00FE5BC4" w:rsidRPr="003D711C">
        <w:rPr>
          <w:u w:val="single"/>
        </w:rPr>
        <w:t>foreign series limited liability company</w:t>
      </w:r>
      <w:r w:rsidR="00691B32">
        <w:rPr>
          <w:u w:val="single"/>
        </w:rPr>
        <w:t>"</w:t>
      </w:r>
      <w:r w:rsidR="00FE5BC4" w:rsidRPr="003D711C">
        <w:rPr>
          <w:u w:val="single"/>
        </w:rPr>
        <w:t xml:space="preserve">, means a limited liability company that has at least one protected series. </w:t>
      </w:r>
    </w:p>
    <w:p w14:paraId="00FC4FEC" w14:textId="77777777" w:rsidR="00D462B6" w:rsidRPr="003D711C" w:rsidRDefault="00D462B6" w:rsidP="00D462B6">
      <w:pPr>
        <w:pStyle w:val="SectionHeading"/>
        <w:rPr>
          <w:u w:val="single"/>
        </w:rPr>
        <w:sectPr w:rsidR="00D462B6" w:rsidRPr="003D711C" w:rsidSect="008E02F2">
          <w:type w:val="continuous"/>
          <w:pgSz w:w="12240" w:h="15840" w:code="1"/>
          <w:pgMar w:top="1440" w:right="1440" w:bottom="1440" w:left="1440" w:header="720" w:footer="720" w:gutter="0"/>
          <w:lnNumType w:countBy="1" w:restart="newSection"/>
          <w:cols w:space="720"/>
          <w:titlePg/>
          <w:docGrid w:linePitch="360"/>
        </w:sectPr>
      </w:pPr>
    </w:p>
    <w:p w14:paraId="1BA5E57D" w14:textId="1C4E202C" w:rsidR="00FE5BC4" w:rsidRPr="003D711C" w:rsidRDefault="00D462B6" w:rsidP="00D462B6">
      <w:pPr>
        <w:pStyle w:val="SectionHeading"/>
        <w:rPr>
          <w:u w:val="single"/>
        </w:rPr>
      </w:pPr>
      <w:r w:rsidRPr="003D711C">
        <w:rPr>
          <w:u w:val="single"/>
        </w:rPr>
        <w:t>§</w:t>
      </w:r>
      <w:r w:rsidR="00D21B78">
        <w:rPr>
          <w:u w:val="single"/>
        </w:rPr>
        <w:t>31B-14-1</w:t>
      </w:r>
      <w:r w:rsidR="00ED5668">
        <w:rPr>
          <w:u w:val="single"/>
        </w:rPr>
        <w:t>0</w:t>
      </w:r>
      <w:r w:rsidRPr="003D711C">
        <w:rPr>
          <w:u w:val="single"/>
        </w:rPr>
        <w:t xml:space="preserve">3. Nature of </w:t>
      </w:r>
      <w:r w:rsidR="00A035C8" w:rsidRPr="003D711C">
        <w:rPr>
          <w:u w:val="single"/>
        </w:rPr>
        <w:t>p</w:t>
      </w:r>
      <w:r w:rsidRPr="003D711C">
        <w:rPr>
          <w:u w:val="single"/>
        </w:rPr>
        <w:t xml:space="preserve">rotected </w:t>
      </w:r>
      <w:r w:rsidR="00A035C8" w:rsidRPr="003D711C">
        <w:rPr>
          <w:u w:val="single"/>
        </w:rPr>
        <w:t>s</w:t>
      </w:r>
      <w:r w:rsidRPr="003D711C">
        <w:rPr>
          <w:u w:val="single"/>
        </w:rPr>
        <w:t xml:space="preserve">eries. </w:t>
      </w:r>
    </w:p>
    <w:p w14:paraId="19568FE0" w14:textId="3449476C" w:rsidR="00D462B6" w:rsidRPr="003D711C" w:rsidRDefault="00DA34F6" w:rsidP="00D462B6">
      <w:pPr>
        <w:pStyle w:val="SectionBody"/>
        <w:rPr>
          <w:u w:val="single"/>
        </w:rPr>
      </w:pPr>
      <w:bookmarkStart w:id="0" w:name="_Hlk483591046"/>
      <w:r>
        <w:rPr>
          <w:u w:val="single"/>
        </w:rPr>
        <w:t xml:space="preserve">(a) </w:t>
      </w:r>
      <w:r w:rsidR="00D462B6" w:rsidRPr="003D711C">
        <w:rPr>
          <w:u w:val="single"/>
        </w:rPr>
        <w:t>A protected series of a series limited liability company is a person distinct from:</w:t>
      </w:r>
    </w:p>
    <w:p w14:paraId="28DA3BF9" w14:textId="0E21017C" w:rsidR="00D462B6" w:rsidRPr="003D711C" w:rsidRDefault="00D462B6" w:rsidP="00D462B6">
      <w:pPr>
        <w:pStyle w:val="SectionBody"/>
        <w:rPr>
          <w:u w:val="single"/>
        </w:rPr>
      </w:pPr>
      <w:r w:rsidRPr="003D711C">
        <w:rPr>
          <w:u w:val="single"/>
        </w:rPr>
        <w:t xml:space="preserve">(1) </w:t>
      </w:r>
      <w:r w:rsidR="00DA34F6">
        <w:rPr>
          <w:u w:val="single"/>
        </w:rPr>
        <w:t>T</w:t>
      </w:r>
      <w:r w:rsidRPr="003D711C">
        <w:rPr>
          <w:u w:val="single"/>
        </w:rPr>
        <w:t xml:space="preserve">he company, </w:t>
      </w:r>
      <w:bookmarkEnd w:id="0"/>
      <w:r w:rsidRPr="003D711C">
        <w:rPr>
          <w:u w:val="single"/>
        </w:rPr>
        <w:t xml:space="preserve">subject to </w:t>
      </w:r>
      <w:r w:rsidR="00905159" w:rsidRPr="003D711C">
        <w:rPr>
          <w:u w:val="single"/>
        </w:rPr>
        <w:t>§</w:t>
      </w:r>
      <w:r w:rsidR="00ED5668">
        <w:rPr>
          <w:u w:val="single"/>
        </w:rPr>
        <w:t>31B-14-10</w:t>
      </w:r>
      <w:r w:rsidR="00905159" w:rsidRPr="003D711C">
        <w:rPr>
          <w:u w:val="single"/>
        </w:rPr>
        <w:t>4</w:t>
      </w:r>
      <w:r w:rsidRPr="003D711C">
        <w:rPr>
          <w:u w:val="single"/>
        </w:rPr>
        <w:t xml:space="preserve">(c), </w:t>
      </w:r>
      <w:r w:rsidR="00905159" w:rsidRPr="003D711C">
        <w:rPr>
          <w:u w:val="single"/>
        </w:rPr>
        <w:t>§</w:t>
      </w:r>
      <w:r w:rsidR="00ED5668">
        <w:rPr>
          <w:u w:val="single"/>
        </w:rPr>
        <w:t>31B-14-50</w:t>
      </w:r>
      <w:r w:rsidR="00905159" w:rsidRPr="003D711C">
        <w:rPr>
          <w:u w:val="single"/>
        </w:rPr>
        <w:t>1</w:t>
      </w:r>
      <w:r w:rsidRPr="003D711C">
        <w:rPr>
          <w:u w:val="single"/>
        </w:rPr>
        <w:t xml:space="preserve">(1), and </w:t>
      </w:r>
      <w:r w:rsidR="00905159" w:rsidRPr="003D711C">
        <w:rPr>
          <w:u w:val="single"/>
        </w:rPr>
        <w:t>§</w:t>
      </w:r>
      <w:r w:rsidR="00ED5668">
        <w:rPr>
          <w:u w:val="single"/>
        </w:rPr>
        <w:t>31B-14-50</w:t>
      </w:r>
      <w:r w:rsidR="00905159" w:rsidRPr="003D711C">
        <w:rPr>
          <w:u w:val="single"/>
        </w:rPr>
        <w:t>2</w:t>
      </w:r>
      <w:r w:rsidRPr="003D711C">
        <w:rPr>
          <w:u w:val="single"/>
        </w:rPr>
        <w:t>(d);</w:t>
      </w:r>
    </w:p>
    <w:p w14:paraId="573B90C1" w14:textId="01FC38E4" w:rsidR="00D462B6" w:rsidRPr="003D711C" w:rsidRDefault="00D462B6" w:rsidP="00D462B6">
      <w:pPr>
        <w:pStyle w:val="SectionBody"/>
        <w:rPr>
          <w:u w:val="single"/>
        </w:rPr>
      </w:pPr>
      <w:r w:rsidRPr="003D711C">
        <w:rPr>
          <w:u w:val="single"/>
        </w:rPr>
        <w:t xml:space="preserve">(2) </w:t>
      </w:r>
      <w:r w:rsidR="00DA34F6">
        <w:rPr>
          <w:u w:val="single"/>
        </w:rPr>
        <w:t>A</w:t>
      </w:r>
      <w:r w:rsidRPr="003D711C">
        <w:rPr>
          <w:u w:val="single"/>
        </w:rPr>
        <w:t xml:space="preserve">nother protected series of the company; </w:t>
      </w:r>
    </w:p>
    <w:p w14:paraId="232D1907" w14:textId="0D652BE3" w:rsidR="00D462B6" w:rsidRPr="003D711C" w:rsidRDefault="00D462B6" w:rsidP="00D462B6">
      <w:pPr>
        <w:pStyle w:val="SectionBody"/>
        <w:rPr>
          <w:u w:val="single"/>
        </w:rPr>
      </w:pPr>
      <w:r w:rsidRPr="003D711C">
        <w:rPr>
          <w:u w:val="single"/>
        </w:rPr>
        <w:t xml:space="preserve">(3) </w:t>
      </w:r>
      <w:r w:rsidR="00DA34F6">
        <w:rPr>
          <w:u w:val="single"/>
        </w:rPr>
        <w:t>A</w:t>
      </w:r>
      <w:r w:rsidRPr="003D711C">
        <w:rPr>
          <w:u w:val="single"/>
        </w:rPr>
        <w:t xml:space="preserve"> member of the company, whether or not the member is an associated member of the protected series; </w:t>
      </w:r>
    </w:p>
    <w:p w14:paraId="1425DE03" w14:textId="515B060C" w:rsidR="00D462B6" w:rsidRPr="003D711C" w:rsidRDefault="00D462B6" w:rsidP="00D462B6">
      <w:pPr>
        <w:pStyle w:val="SectionBody"/>
        <w:rPr>
          <w:u w:val="single"/>
        </w:rPr>
      </w:pPr>
      <w:r w:rsidRPr="003D711C">
        <w:rPr>
          <w:u w:val="single"/>
        </w:rPr>
        <w:t xml:space="preserve">(4) </w:t>
      </w:r>
      <w:r w:rsidR="00DA34F6">
        <w:rPr>
          <w:u w:val="single"/>
        </w:rPr>
        <w:t>A</w:t>
      </w:r>
      <w:r w:rsidRPr="003D711C">
        <w:rPr>
          <w:u w:val="single"/>
        </w:rPr>
        <w:t xml:space="preserve"> protected-series transferee of a protected series of the company; and</w:t>
      </w:r>
    </w:p>
    <w:p w14:paraId="0BC2E2F9" w14:textId="23EA03EB" w:rsidR="00D462B6" w:rsidRPr="003D711C" w:rsidRDefault="00D462B6" w:rsidP="00D462B6">
      <w:pPr>
        <w:pStyle w:val="SectionBody"/>
        <w:rPr>
          <w:u w:val="single"/>
        </w:rPr>
      </w:pPr>
      <w:r w:rsidRPr="003D711C">
        <w:rPr>
          <w:u w:val="single"/>
        </w:rPr>
        <w:t xml:space="preserve">(5) </w:t>
      </w:r>
      <w:r w:rsidR="00DA34F6">
        <w:rPr>
          <w:u w:val="single"/>
        </w:rPr>
        <w:t>A</w:t>
      </w:r>
      <w:r w:rsidRPr="003D711C">
        <w:rPr>
          <w:u w:val="single"/>
        </w:rPr>
        <w:t xml:space="preserve"> transferee of a </w:t>
      </w:r>
      <w:r w:rsidR="000C680D">
        <w:rPr>
          <w:u w:val="single"/>
        </w:rPr>
        <w:t>distributional interest</w:t>
      </w:r>
      <w:r w:rsidRPr="003D711C">
        <w:rPr>
          <w:u w:val="single"/>
        </w:rPr>
        <w:t xml:space="preserve"> of the company.</w:t>
      </w:r>
    </w:p>
    <w:p w14:paraId="7CF2E445" w14:textId="77777777" w:rsidR="00D462B6" w:rsidRPr="003D711C" w:rsidRDefault="00D462B6" w:rsidP="00D462B6">
      <w:pPr>
        <w:pStyle w:val="SectionHeading"/>
        <w:rPr>
          <w:u w:val="single"/>
        </w:rPr>
        <w:sectPr w:rsidR="00D462B6" w:rsidRPr="003D711C" w:rsidSect="008E02F2">
          <w:type w:val="continuous"/>
          <w:pgSz w:w="12240" w:h="15840" w:code="1"/>
          <w:pgMar w:top="1440" w:right="1440" w:bottom="1440" w:left="1440" w:header="720" w:footer="720" w:gutter="0"/>
          <w:lnNumType w:countBy="1" w:restart="newSection"/>
          <w:cols w:space="720"/>
          <w:titlePg/>
          <w:docGrid w:linePitch="360"/>
        </w:sectPr>
      </w:pPr>
    </w:p>
    <w:p w14:paraId="7CE0B01F" w14:textId="185EBB55" w:rsidR="00D462B6" w:rsidRPr="003D711C" w:rsidRDefault="00D462B6" w:rsidP="00D462B6">
      <w:pPr>
        <w:pStyle w:val="SectionHeading"/>
        <w:rPr>
          <w:u w:val="single"/>
        </w:rPr>
      </w:pPr>
      <w:r w:rsidRPr="003D711C">
        <w:rPr>
          <w:u w:val="single"/>
        </w:rPr>
        <w:t>§</w:t>
      </w:r>
      <w:r w:rsidR="00D21B78">
        <w:rPr>
          <w:u w:val="single"/>
        </w:rPr>
        <w:t>31B-14-1</w:t>
      </w:r>
      <w:r w:rsidR="00ED5668">
        <w:rPr>
          <w:u w:val="single"/>
        </w:rPr>
        <w:t>0</w:t>
      </w:r>
      <w:r w:rsidRPr="003D711C">
        <w:rPr>
          <w:u w:val="single"/>
        </w:rPr>
        <w:t xml:space="preserve">4. </w:t>
      </w:r>
      <w:r w:rsidR="00A035C8" w:rsidRPr="003D711C">
        <w:rPr>
          <w:u w:val="single"/>
        </w:rPr>
        <w:t>P</w:t>
      </w:r>
      <w:r w:rsidRPr="003D711C">
        <w:rPr>
          <w:u w:val="single"/>
        </w:rPr>
        <w:t xml:space="preserve">owers and </w:t>
      </w:r>
      <w:r w:rsidR="00A035C8" w:rsidRPr="003D711C">
        <w:rPr>
          <w:u w:val="single"/>
        </w:rPr>
        <w:t>d</w:t>
      </w:r>
      <w:r w:rsidRPr="003D711C">
        <w:rPr>
          <w:u w:val="single"/>
        </w:rPr>
        <w:t xml:space="preserve">uration of </w:t>
      </w:r>
      <w:r w:rsidR="00A035C8" w:rsidRPr="003D711C">
        <w:rPr>
          <w:u w:val="single"/>
        </w:rPr>
        <w:t>p</w:t>
      </w:r>
      <w:r w:rsidRPr="003D711C">
        <w:rPr>
          <w:u w:val="single"/>
        </w:rPr>
        <w:t xml:space="preserve">rotected </w:t>
      </w:r>
      <w:r w:rsidR="00A035C8" w:rsidRPr="003D711C">
        <w:rPr>
          <w:u w:val="single"/>
        </w:rPr>
        <w:t>s</w:t>
      </w:r>
      <w:r w:rsidRPr="003D711C">
        <w:rPr>
          <w:u w:val="single"/>
        </w:rPr>
        <w:t xml:space="preserve">eries. </w:t>
      </w:r>
    </w:p>
    <w:p w14:paraId="43654899" w14:textId="77777777" w:rsidR="00D462B6" w:rsidRPr="003D711C" w:rsidRDefault="00D462B6" w:rsidP="00D462B6">
      <w:pPr>
        <w:pStyle w:val="SectionBody"/>
        <w:rPr>
          <w:u w:val="single"/>
        </w:rPr>
      </w:pPr>
      <w:r w:rsidRPr="003D711C">
        <w:rPr>
          <w:u w:val="single"/>
        </w:rPr>
        <w:t xml:space="preserve">(a) A protected series </w:t>
      </w:r>
      <w:bookmarkStart w:id="1" w:name="_Hlk219887638"/>
      <w:r w:rsidRPr="003D711C">
        <w:rPr>
          <w:u w:val="single"/>
        </w:rPr>
        <w:t xml:space="preserve">of a series limited liability company </w:t>
      </w:r>
      <w:bookmarkEnd w:id="1"/>
      <w:r w:rsidRPr="003D711C">
        <w:rPr>
          <w:u w:val="single"/>
        </w:rPr>
        <w:t xml:space="preserve">has the capacity to sue and be sued in its own name. </w:t>
      </w:r>
    </w:p>
    <w:p w14:paraId="1F9EE3A9" w14:textId="676448C4" w:rsidR="00D462B6" w:rsidRPr="003D711C" w:rsidRDefault="00D462B6" w:rsidP="00D462B6">
      <w:pPr>
        <w:pStyle w:val="SectionBody"/>
        <w:rPr>
          <w:u w:val="single"/>
        </w:rPr>
      </w:pPr>
      <w:r w:rsidRPr="003D711C">
        <w:rPr>
          <w:u w:val="single"/>
        </w:rPr>
        <w:t>(b) Except as otherwise provided in subsections (c) and (d)</w:t>
      </w:r>
      <w:r w:rsidR="002340CE">
        <w:rPr>
          <w:u w:val="single"/>
        </w:rPr>
        <w:t xml:space="preserve"> of this section</w:t>
      </w:r>
      <w:r w:rsidRPr="003D711C">
        <w:rPr>
          <w:u w:val="single"/>
        </w:rPr>
        <w:t xml:space="preserve">, a protected series of a series limited liability company has the same powers and purposes as the company. </w:t>
      </w:r>
    </w:p>
    <w:p w14:paraId="2D908836" w14:textId="77777777" w:rsidR="00D462B6" w:rsidRPr="003D711C" w:rsidRDefault="00D462B6" w:rsidP="00D462B6">
      <w:pPr>
        <w:pStyle w:val="SectionBody"/>
        <w:rPr>
          <w:u w:val="single"/>
        </w:rPr>
      </w:pPr>
      <w:r w:rsidRPr="003D711C">
        <w:rPr>
          <w:u w:val="single"/>
        </w:rPr>
        <w:t>(c) A protected series of a series limited liability company ceases to exist not later than when the company completes its winding up.</w:t>
      </w:r>
    </w:p>
    <w:p w14:paraId="1CC653D7" w14:textId="77777777" w:rsidR="00D462B6" w:rsidRPr="003D711C" w:rsidRDefault="00D462B6" w:rsidP="00D462B6">
      <w:pPr>
        <w:pStyle w:val="SectionBody"/>
        <w:rPr>
          <w:u w:val="single"/>
        </w:rPr>
      </w:pPr>
      <w:r w:rsidRPr="003D711C">
        <w:rPr>
          <w:u w:val="single"/>
        </w:rPr>
        <w:t xml:space="preserve">(d) A protected series of a series limited liability company may not:  </w:t>
      </w:r>
    </w:p>
    <w:p w14:paraId="7F8B18DF" w14:textId="794E9E07" w:rsidR="00D462B6" w:rsidRPr="003D711C" w:rsidRDefault="00D462B6" w:rsidP="00D462B6">
      <w:pPr>
        <w:pStyle w:val="SectionBody"/>
        <w:rPr>
          <w:u w:val="single"/>
        </w:rPr>
      </w:pPr>
      <w:r w:rsidRPr="003D711C">
        <w:rPr>
          <w:u w:val="single"/>
        </w:rPr>
        <w:t xml:space="preserve">(1) </w:t>
      </w:r>
      <w:r w:rsidR="00AF4D92">
        <w:rPr>
          <w:u w:val="single"/>
        </w:rPr>
        <w:t>B</w:t>
      </w:r>
      <w:r w:rsidRPr="003D711C">
        <w:rPr>
          <w:u w:val="single"/>
        </w:rPr>
        <w:t>e a member of the company;</w:t>
      </w:r>
    </w:p>
    <w:p w14:paraId="164624F1" w14:textId="2D96B252" w:rsidR="00D462B6" w:rsidRPr="003D711C" w:rsidRDefault="00D462B6" w:rsidP="00D462B6">
      <w:pPr>
        <w:pStyle w:val="SectionBody"/>
        <w:rPr>
          <w:i/>
          <w:u w:val="single"/>
        </w:rPr>
      </w:pPr>
      <w:r w:rsidRPr="003D711C">
        <w:rPr>
          <w:u w:val="single"/>
        </w:rPr>
        <w:t xml:space="preserve">(2) </w:t>
      </w:r>
      <w:r w:rsidR="00AF4D92">
        <w:rPr>
          <w:u w:val="single"/>
        </w:rPr>
        <w:t>E</w:t>
      </w:r>
      <w:r w:rsidRPr="003D711C">
        <w:rPr>
          <w:u w:val="single"/>
        </w:rPr>
        <w:t>stablish a protected series; or</w:t>
      </w:r>
    </w:p>
    <w:p w14:paraId="5C481148" w14:textId="7F1B55CD" w:rsidR="00D462B6" w:rsidRPr="003D711C" w:rsidRDefault="00D462B6" w:rsidP="0008582F">
      <w:pPr>
        <w:pStyle w:val="SectionBody"/>
        <w:rPr>
          <w:b/>
          <w:u w:val="single"/>
        </w:rPr>
      </w:pPr>
      <w:r w:rsidRPr="003D711C">
        <w:rPr>
          <w:u w:val="single"/>
        </w:rPr>
        <w:t xml:space="preserve">(3) </w:t>
      </w:r>
      <w:r w:rsidR="00AF4D92">
        <w:rPr>
          <w:u w:val="single"/>
        </w:rPr>
        <w:t>E</w:t>
      </w:r>
      <w:r w:rsidRPr="003D711C">
        <w:rPr>
          <w:u w:val="single"/>
        </w:rPr>
        <w:t xml:space="preserve">xcept as permitted by law of this state other than this chapter, have a purpose or </w:t>
      </w:r>
      <w:r w:rsidRPr="003D711C">
        <w:rPr>
          <w:u w:val="single"/>
        </w:rPr>
        <w:lastRenderedPageBreak/>
        <w:t>power that the law of this state other than this chapter prohibits a limited liability company from doing or having</w:t>
      </w:r>
      <w:r w:rsidR="0008582F" w:rsidRPr="003D711C">
        <w:rPr>
          <w:u w:val="single"/>
        </w:rPr>
        <w:t>.</w:t>
      </w:r>
    </w:p>
    <w:p w14:paraId="0C01D844" w14:textId="77777777" w:rsidR="0057457A" w:rsidRPr="003D711C" w:rsidRDefault="0057457A" w:rsidP="00D462B6">
      <w:pPr>
        <w:pStyle w:val="SectionHeading"/>
        <w:rPr>
          <w:u w:val="single"/>
        </w:rPr>
        <w:sectPr w:rsidR="0057457A" w:rsidRPr="003D711C" w:rsidSect="008E02F2">
          <w:type w:val="continuous"/>
          <w:pgSz w:w="12240" w:h="15840" w:code="1"/>
          <w:pgMar w:top="1440" w:right="1440" w:bottom="1440" w:left="1440" w:header="720" w:footer="720" w:gutter="0"/>
          <w:lnNumType w:countBy="1" w:restart="newSection"/>
          <w:cols w:space="720"/>
          <w:titlePg/>
          <w:docGrid w:linePitch="360"/>
        </w:sectPr>
      </w:pPr>
    </w:p>
    <w:p w14:paraId="51ABD6EE" w14:textId="50E97D6C" w:rsidR="00D462B6" w:rsidRPr="003D711C" w:rsidRDefault="00D462B6" w:rsidP="00D462B6">
      <w:pPr>
        <w:pStyle w:val="SectionHeading"/>
        <w:rPr>
          <w:u w:val="single"/>
        </w:rPr>
      </w:pPr>
      <w:r w:rsidRPr="003D711C">
        <w:rPr>
          <w:u w:val="single"/>
        </w:rPr>
        <w:t>§</w:t>
      </w:r>
      <w:r w:rsidR="00D21B78">
        <w:rPr>
          <w:u w:val="single"/>
        </w:rPr>
        <w:t>31B-14-1</w:t>
      </w:r>
      <w:r w:rsidR="00ED5668">
        <w:rPr>
          <w:u w:val="single"/>
        </w:rPr>
        <w:t>0</w:t>
      </w:r>
      <w:r w:rsidRPr="003D711C">
        <w:rPr>
          <w:u w:val="single"/>
        </w:rPr>
        <w:t xml:space="preserve">5. Governing </w:t>
      </w:r>
      <w:r w:rsidR="00A035C8" w:rsidRPr="003D711C">
        <w:rPr>
          <w:u w:val="single"/>
        </w:rPr>
        <w:t>l</w:t>
      </w:r>
      <w:r w:rsidRPr="003D711C">
        <w:rPr>
          <w:u w:val="single"/>
        </w:rPr>
        <w:t xml:space="preserve">aw. </w:t>
      </w:r>
    </w:p>
    <w:p w14:paraId="4F3E7663" w14:textId="183641CC" w:rsidR="00D462B6" w:rsidRPr="003D711C" w:rsidRDefault="00DA34F6" w:rsidP="00D462B6">
      <w:pPr>
        <w:pStyle w:val="SectionBody"/>
        <w:rPr>
          <w:u w:val="single"/>
        </w:rPr>
      </w:pPr>
      <w:r>
        <w:rPr>
          <w:u w:val="single"/>
        </w:rPr>
        <w:t xml:space="preserve">(a) </w:t>
      </w:r>
      <w:r w:rsidR="00D462B6" w:rsidRPr="003D711C">
        <w:rPr>
          <w:u w:val="single"/>
        </w:rPr>
        <w:t>The law of this state governs:</w:t>
      </w:r>
    </w:p>
    <w:p w14:paraId="2A50A136" w14:textId="278CEC1F" w:rsidR="00D462B6" w:rsidRPr="003D711C" w:rsidRDefault="00D462B6" w:rsidP="00D462B6">
      <w:pPr>
        <w:pStyle w:val="SectionBody"/>
        <w:ind w:left="720" w:firstLine="0"/>
        <w:rPr>
          <w:u w:val="single"/>
        </w:rPr>
      </w:pPr>
      <w:r w:rsidRPr="003D711C">
        <w:rPr>
          <w:u w:val="single"/>
        </w:rPr>
        <w:t xml:space="preserve">(1) </w:t>
      </w:r>
      <w:r w:rsidR="00DA34F6">
        <w:rPr>
          <w:u w:val="single"/>
        </w:rPr>
        <w:t>T</w:t>
      </w:r>
      <w:r w:rsidRPr="003D711C">
        <w:rPr>
          <w:u w:val="single"/>
        </w:rPr>
        <w:t>he internal affairs of a protected series</w:t>
      </w:r>
      <w:bookmarkStart w:id="2" w:name="_Hlk483588620"/>
      <w:r w:rsidRPr="003D711C">
        <w:rPr>
          <w:u w:val="single"/>
        </w:rPr>
        <w:t xml:space="preserve"> of a series limited liability company, including:</w:t>
      </w:r>
    </w:p>
    <w:p w14:paraId="72456802" w14:textId="16F13271" w:rsidR="00D462B6" w:rsidRPr="003D711C" w:rsidRDefault="00D462B6" w:rsidP="00AF4D92">
      <w:pPr>
        <w:pStyle w:val="SectionBody"/>
        <w:rPr>
          <w:u w:val="single"/>
        </w:rPr>
      </w:pPr>
      <w:r w:rsidRPr="003D711C">
        <w:rPr>
          <w:u w:val="single"/>
        </w:rPr>
        <w:t xml:space="preserve">(A) </w:t>
      </w:r>
      <w:r w:rsidR="00DA34F6">
        <w:rPr>
          <w:u w:val="single"/>
        </w:rPr>
        <w:t>R</w:t>
      </w:r>
      <w:r w:rsidRPr="003D711C">
        <w:rPr>
          <w:u w:val="single"/>
        </w:rPr>
        <w:t xml:space="preserve">elations among any associated members of the protected series; </w:t>
      </w:r>
    </w:p>
    <w:p w14:paraId="6BB41B4C" w14:textId="7D4C3892" w:rsidR="00D462B6" w:rsidRPr="003D711C" w:rsidRDefault="00D462B6" w:rsidP="00AF4D92">
      <w:pPr>
        <w:pStyle w:val="SectionBody"/>
        <w:rPr>
          <w:u w:val="single"/>
        </w:rPr>
      </w:pPr>
      <w:r w:rsidRPr="003D711C">
        <w:rPr>
          <w:u w:val="single"/>
        </w:rPr>
        <w:t xml:space="preserve">(B) </w:t>
      </w:r>
      <w:r w:rsidR="00DA34F6">
        <w:rPr>
          <w:u w:val="single"/>
        </w:rPr>
        <w:t>R</w:t>
      </w:r>
      <w:r w:rsidRPr="003D711C">
        <w:rPr>
          <w:u w:val="single"/>
        </w:rPr>
        <w:t>elations among the protected series and:</w:t>
      </w:r>
    </w:p>
    <w:p w14:paraId="77881523" w14:textId="1A391564" w:rsidR="00D462B6" w:rsidRPr="003D711C" w:rsidRDefault="00D462B6" w:rsidP="00AF4D92">
      <w:pPr>
        <w:pStyle w:val="SectionBody"/>
        <w:rPr>
          <w:u w:val="single"/>
        </w:rPr>
      </w:pPr>
      <w:r w:rsidRPr="003D711C">
        <w:rPr>
          <w:u w:val="single"/>
        </w:rPr>
        <w:t xml:space="preserve">(i) </w:t>
      </w:r>
      <w:r w:rsidR="00DA34F6">
        <w:rPr>
          <w:u w:val="single"/>
        </w:rPr>
        <w:t>A</w:t>
      </w:r>
      <w:r w:rsidRPr="003D711C">
        <w:rPr>
          <w:u w:val="single"/>
        </w:rPr>
        <w:t>ny associated member;</w:t>
      </w:r>
    </w:p>
    <w:p w14:paraId="3A9FDA86" w14:textId="5C07BFC4" w:rsidR="00D462B6" w:rsidRPr="003D711C" w:rsidRDefault="00D462B6" w:rsidP="00AF4D92">
      <w:pPr>
        <w:pStyle w:val="SectionBody"/>
        <w:rPr>
          <w:u w:val="single"/>
        </w:rPr>
      </w:pPr>
      <w:r w:rsidRPr="003D711C">
        <w:rPr>
          <w:u w:val="single"/>
        </w:rPr>
        <w:t xml:space="preserve">(ii) </w:t>
      </w:r>
      <w:r w:rsidR="00DA34F6">
        <w:rPr>
          <w:u w:val="single"/>
        </w:rPr>
        <w:t>T</w:t>
      </w:r>
      <w:r w:rsidRPr="003D711C">
        <w:rPr>
          <w:u w:val="single"/>
        </w:rPr>
        <w:t>he protected-series manager; or</w:t>
      </w:r>
    </w:p>
    <w:p w14:paraId="218F156E" w14:textId="5711C902" w:rsidR="00D462B6" w:rsidRPr="003D711C" w:rsidRDefault="00D462B6" w:rsidP="00AF4D92">
      <w:pPr>
        <w:pStyle w:val="SectionBody"/>
        <w:rPr>
          <w:u w:val="single"/>
        </w:rPr>
      </w:pPr>
      <w:r w:rsidRPr="003D711C">
        <w:rPr>
          <w:u w:val="single"/>
        </w:rPr>
        <w:t xml:space="preserve">(iii) </w:t>
      </w:r>
      <w:r w:rsidR="00DA34F6">
        <w:rPr>
          <w:u w:val="single"/>
        </w:rPr>
        <w:t>A</w:t>
      </w:r>
      <w:r w:rsidRPr="003D711C">
        <w:rPr>
          <w:u w:val="single"/>
        </w:rPr>
        <w:t xml:space="preserve">ny protected-series transferee; </w:t>
      </w:r>
    </w:p>
    <w:p w14:paraId="0935F322" w14:textId="7A472739" w:rsidR="00D462B6" w:rsidRPr="003D711C" w:rsidRDefault="00D462B6" w:rsidP="00AF4D92">
      <w:pPr>
        <w:pStyle w:val="SectionBody"/>
        <w:rPr>
          <w:u w:val="single"/>
        </w:rPr>
      </w:pPr>
      <w:r w:rsidRPr="003D711C">
        <w:rPr>
          <w:u w:val="single"/>
        </w:rPr>
        <w:t xml:space="preserve">(C) </w:t>
      </w:r>
      <w:r w:rsidR="00DA34F6">
        <w:rPr>
          <w:u w:val="single"/>
        </w:rPr>
        <w:t>R</w:t>
      </w:r>
      <w:r w:rsidRPr="003D711C">
        <w:rPr>
          <w:u w:val="single"/>
        </w:rPr>
        <w:t>elations between any associated member and:</w:t>
      </w:r>
    </w:p>
    <w:p w14:paraId="75BD0E7A" w14:textId="7BBE4520" w:rsidR="00D462B6" w:rsidRPr="003D711C" w:rsidRDefault="00D462B6" w:rsidP="00AF4D92">
      <w:pPr>
        <w:pStyle w:val="SectionBody"/>
        <w:rPr>
          <w:u w:val="single"/>
        </w:rPr>
      </w:pPr>
      <w:r w:rsidRPr="003D711C">
        <w:rPr>
          <w:u w:val="single"/>
        </w:rPr>
        <w:t xml:space="preserve">(i) </w:t>
      </w:r>
      <w:r w:rsidR="00DA34F6">
        <w:rPr>
          <w:u w:val="single"/>
        </w:rPr>
        <w:t>T</w:t>
      </w:r>
      <w:r w:rsidRPr="003D711C">
        <w:rPr>
          <w:u w:val="single"/>
        </w:rPr>
        <w:t>he protected-series manager: or</w:t>
      </w:r>
    </w:p>
    <w:p w14:paraId="70E16830" w14:textId="48F56401" w:rsidR="00D462B6" w:rsidRPr="003D711C" w:rsidRDefault="00D462B6" w:rsidP="00AF4D92">
      <w:pPr>
        <w:pStyle w:val="SectionBody"/>
        <w:rPr>
          <w:u w:val="single"/>
        </w:rPr>
      </w:pPr>
      <w:r w:rsidRPr="003D711C">
        <w:rPr>
          <w:u w:val="single"/>
        </w:rPr>
        <w:t xml:space="preserve">(ii) </w:t>
      </w:r>
      <w:r w:rsidR="00DA34F6">
        <w:rPr>
          <w:u w:val="single"/>
        </w:rPr>
        <w:t>A</w:t>
      </w:r>
      <w:r w:rsidRPr="003D711C">
        <w:rPr>
          <w:u w:val="single"/>
        </w:rPr>
        <w:t xml:space="preserve">ny protected-series transferee; </w:t>
      </w:r>
    </w:p>
    <w:p w14:paraId="1266DBAC" w14:textId="796B18FB" w:rsidR="00D462B6" w:rsidRPr="003D711C" w:rsidRDefault="00D462B6" w:rsidP="00AF4D92">
      <w:pPr>
        <w:pStyle w:val="SectionBody"/>
        <w:rPr>
          <w:u w:val="single"/>
        </w:rPr>
      </w:pPr>
      <w:r w:rsidRPr="003D711C">
        <w:rPr>
          <w:u w:val="single"/>
        </w:rPr>
        <w:t xml:space="preserve">(D) </w:t>
      </w:r>
      <w:r w:rsidR="00DA34F6">
        <w:rPr>
          <w:u w:val="single"/>
        </w:rPr>
        <w:t>T</w:t>
      </w:r>
      <w:r w:rsidRPr="003D711C">
        <w:rPr>
          <w:u w:val="single"/>
        </w:rPr>
        <w:t>he rights and duties of a protected-series manager;</w:t>
      </w:r>
    </w:p>
    <w:p w14:paraId="0F060E0F" w14:textId="294BE270" w:rsidR="00D462B6" w:rsidRPr="003D711C" w:rsidRDefault="00D462B6" w:rsidP="00AF4D92">
      <w:pPr>
        <w:pStyle w:val="SectionBody"/>
        <w:rPr>
          <w:u w:val="single"/>
        </w:rPr>
      </w:pPr>
      <w:r w:rsidRPr="003D711C">
        <w:rPr>
          <w:u w:val="single"/>
        </w:rPr>
        <w:t xml:space="preserve">(E) </w:t>
      </w:r>
      <w:r w:rsidR="00DA34F6">
        <w:rPr>
          <w:u w:val="single"/>
        </w:rPr>
        <w:t>G</w:t>
      </w:r>
      <w:r w:rsidRPr="003D711C">
        <w:rPr>
          <w:u w:val="single"/>
        </w:rPr>
        <w:t>overnance decisions affecting the activities and affairs of the protected series and the conduct of those activities and affairs; and</w:t>
      </w:r>
    </w:p>
    <w:p w14:paraId="76560E3E" w14:textId="51430EC2" w:rsidR="00D462B6" w:rsidRPr="003D711C" w:rsidRDefault="00D462B6" w:rsidP="00AF4D92">
      <w:pPr>
        <w:pStyle w:val="SectionBody"/>
        <w:rPr>
          <w:u w:val="single"/>
        </w:rPr>
      </w:pPr>
      <w:r w:rsidRPr="003D711C">
        <w:rPr>
          <w:u w:val="single"/>
        </w:rPr>
        <w:t xml:space="preserve">(F) </w:t>
      </w:r>
      <w:r w:rsidR="00DA34F6">
        <w:rPr>
          <w:u w:val="single"/>
        </w:rPr>
        <w:t>P</w:t>
      </w:r>
      <w:r w:rsidRPr="003D711C">
        <w:rPr>
          <w:u w:val="single"/>
        </w:rPr>
        <w:t>rocedures and conditions for becoming an associated member or protected-series</w:t>
      </w:r>
      <w:r w:rsidR="00AF4D92">
        <w:rPr>
          <w:u w:val="single"/>
        </w:rPr>
        <w:t xml:space="preserve"> </w:t>
      </w:r>
      <w:r w:rsidRPr="003D711C">
        <w:rPr>
          <w:u w:val="single"/>
        </w:rPr>
        <w:t>transferee;</w:t>
      </w:r>
    </w:p>
    <w:bookmarkEnd w:id="2"/>
    <w:p w14:paraId="5E6D5496" w14:textId="31F65E02" w:rsidR="00D462B6" w:rsidRPr="003D711C" w:rsidRDefault="00D462B6" w:rsidP="00D462B6">
      <w:pPr>
        <w:pStyle w:val="SectionBody"/>
        <w:rPr>
          <w:u w:val="single"/>
        </w:rPr>
      </w:pPr>
      <w:r w:rsidRPr="003D711C">
        <w:rPr>
          <w:u w:val="single"/>
        </w:rPr>
        <w:t xml:space="preserve">(2) </w:t>
      </w:r>
      <w:r w:rsidR="00DA34F6">
        <w:rPr>
          <w:u w:val="single"/>
        </w:rPr>
        <w:t>T</w:t>
      </w:r>
      <w:r w:rsidRPr="003D711C">
        <w:rPr>
          <w:u w:val="single"/>
        </w:rPr>
        <w:t>he relations between a protected series of a series limited liability company and each of the following:</w:t>
      </w:r>
    </w:p>
    <w:p w14:paraId="2352E645" w14:textId="65378E36" w:rsidR="00D462B6" w:rsidRPr="003D711C" w:rsidRDefault="00D462B6" w:rsidP="00AF4D92">
      <w:pPr>
        <w:pStyle w:val="SectionBody"/>
        <w:rPr>
          <w:u w:val="single"/>
        </w:rPr>
      </w:pPr>
      <w:r w:rsidRPr="003D711C">
        <w:rPr>
          <w:u w:val="single"/>
        </w:rPr>
        <w:t xml:space="preserve">(A) </w:t>
      </w:r>
      <w:r w:rsidR="00DA34F6">
        <w:rPr>
          <w:u w:val="single"/>
        </w:rPr>
        <w:t>T</w:t>
      </w:r>
      <w:r w:rsidRPr="003D711C">
        <w:rPr>
          <w:u w:val="single"/>
        </w:rPr>
        <w:t xml:space="preserve">he company;  </w:t>
      </w:r>
    </w:p>
    <w:p w14:paraId="3E58AE7F" w14:textId="53E53168" w:rsidR="00D462B6" w:rsidRPr="003D711C" w:rsidRDefault="00D462B6" w:rsidP="00AF4D92">
      <w:pPr>
        <w:pStyle w:val="SectionBody"/>
        <w:rPr>
          <w:u w:val="single"/>
        </w:rPr>
      </w:pPr>
      <w:r w:rsidRPr="003D711C">
        <w:rPr>
          <w:u w:val="single"/>
        </w:rPr>
        <w:t xml:space="preserve">(B) </w:t>
      </w:r>
      <w:r w:rsidR="00DA34F6">
        <w:rPr>
          <w:u w:val="single"/>
        </w:rPr>
        <w:t>A</w:t>
      </w:r>
      <w:r w:rsidRPr="003D711C">
        <w:rPr>
          <w:u w:val="single"/>
        </w:rPr>
        <w:t>nother protected series of the company;</w:t>
      </w:r>
    </w:p>
    <w:p w14:paraId="6B2B1846" w14:textId="0AF25775" w:rsidR="00D462B6" w:rsidRPr="003D711C" w:rsidRDefault="00D462B6" w:rsidP="00AF4D92">
      <w:pPr>
        <w:pStyle w:val="SectionBody"/>
        <w:ind w:left="720" w:firstLine="0"/>
        <w:rPr>
          <w:u w:val="single"/>
        </w:rPr>
      </w:pPr>
      <w:r w:rsidRPr="003D711C">
        <w:rPr>
          <w:u w:val="single"/>
        </w:rPr>
        <w:t xml:space="preserve">(C) </w:t>
      </w:r>
      <w:r w:rsidR="00DA34F6">
        <w:rPr>
          <w:u w:val="single"/>
        </w:rPr>
        <w:t>A</w:t>
      </w:r>
      <w:r w:rsidRPr="003D711C">
        <w:rPr>
          <w:u w:val="single"/>
        </w:rPr>
        <w:t xml:space="preserve"> member of the company which is not an associated member of the protected series; </w:t>
      </w:r>
    </w:p>
    <w:p w14:paraId="6F4F22F9" w14:textId="0B9E7A86" w:rsidR="00D462B6" w:rsidRPr="003D711C" w:rsidRDefault="00D462B6" w:rsidP="00AF4D92">
      <w:pPr>
        <w:pStyle w:val="SectionBody"/>
        <w:rPr>
          <w:u w:val="single"/>
        </w:rPr>
      </w:pPr>
      <w:r w:rsidRPr="003D711C">
        <w:rPr>
          <w:u w:val="single"/>
        </w:rPr>
        <w:t xml:space="preserve">(D) </w:t>
      </w:r>
      <w:r w:rsidR="00DA34F6">
        <w:rPr>
          <w:u w:val="single"/>
        </w:rPr>
        <w:t>A</w:t>
      </w:r>
      <w:r w:rsidRPr="003D711C">
        <w:rPr>
          <w:u w:val="single"/>
        </w:rPr>
        <w:t xml:space="preserve"> protected-series manager that is not a protected-series manager of the protected series; and</w:t>
      </w:r>
    </w:p>
    <w:p w14:paraId="49FD99E0" w14:textId="32C0669A" w:rsidR="00D462B6" w:rsidRPr="003D711C" w:rsidRDefault="00D462B6" w:rsidP="00AF4D92">
      <w:pPr>
        <w:pStyle w:val="SectionBody"/>
        <w:rPr>
          <w:u w:val="single"/>
        </w:rPr>
      </w:pPr>
      <w:r w:rsidRPr="003D711C">
        <w:rPr>
          <w:u w:val="single"/>
        </w:rPr>
        <w:t xml:space="preserve">(E) </w:t>
      </w:r>
      <w:r w:rsidR="00DA34F6">
        <w:rPr>
          <w:u w:val="single"/>
        </w:rPr>
        <w:t>A</w:t>
      </w:r>
      <w:r w:rsidRPr="003D711C">
        <w:rPr>
          <w:u w:val="single"/>
        </w:rPr>
        <w:t xml:space="preserve"> protected-series transferee that is not a protected-series transferee of the protected </w:t>
      </w:r>
      <w:r w:rsidRPr="003D711C">
        <w:rPr>
          <w:u w:val="single"/>
        </w:rPr>
        <w:lastRenderedPageBreak/>
        <w:t>series;</w:t>
      </w:r>
    </w:p>
    <w:p w14:paraId="2105041D" w14:textId="010D1D89" w:rsidR="00D462B6" w:rsidRPr="003D711C" w:rsidRDefault="00D462B6" w:rsidP="00D462B6">
      <w:pPr>
        <w:pStyle w:val="SectionBody"/>
        <w:rPr>
          <w:u w:val="single"/>
        </w:rPr>
      </w:pPr>
      <w:r w:rsidRPr="003D711C">
        <w:rPr>
          <w:u w:val="single"/>
        </w:rPr>
        <w:t xml:space="preserve">(3) </w:t>
      </w:r>
      <w:r w:rsidR="00DA34F6">
        <w:rPr>
          <w:u w:val="single"/>
        </w:rPr>
        <w:t>T</w:t>
      </w:r>
      <w:r w:rsidRPr="003D711C">
        <w:rPr>
          <w:u w:val="single"/>
        </w:rPr>
        <w:t xml:space="preserve">he liability of a person for a debt, obligation, or other liability of a protected series of a series limited liability company if the debt, obligation, or liability is asserted solely by reason of the person being or acting as: </w:t>
      </w:r>
    </w:p>
    <w:p w14:paraId="587B88ED" w14:textId="0B819B12" w:rsidR="00D462B6" w:rsidRPr="003D711C" w:rsidRDefault="00D462B6" w:rsidP="00AF4D92">
      <w:pPr>
        <w:pStyle w:val="SectionBody"/>
        <w:rPr>
          <w:u w:val="single"/>
        </w:rPr>
      </w:pPr>
      <w:r w:rsidRPr="003D711C">
        <w:rPr>
          <w:u w:val="single"/>
        </w:rPr>
        <w:t xml:space="preserve">(A) </w:t>
      </w:r>
      <w:r w:rsidR="00DA34F6">
        <w:rPr>
          <w:u w:val="single"/>
        </w:rPr>
        <w:t>A</w:t>
      </w:r>
      <w:r w:rsidRPr="003D711C">
        <w:rPr>
          <w:u w:val="single"/>
        </w:rPr>
        <w:t>n associated member, protected-series transferee, or protected-series manager of the protected series;</w:t>
      </w:r>
    </w:p>
    <w:p w14:paraId="1640D560" w14:textId="733A3E5C" w:rsidR="00D462B6" w:rsidRPr="003D711C" w:rsidRDefault="00D462B6" w:rsidP="00AF4D92">
      <w:pPr>
        <w:pStyle w:val="SectionBody"/>
        <w:rPr>
          <w:u w:val="single"/>
        </w:rPr>
      </w:pPr>
      <w:r w:rsidRPr="003D711C">
        <w:rPr>
          <w:u w:val="single"/>
        </w:rPr>
        <w:t xml:space="preserve">(B) </w:t>
      </w:r>
      <w:r w:rsidR="00DA34F6">
        <w:rPr>
          <w:u w:val="single"/>
        </w:rPr>
        <w:t xml:space="preserve">A </w:t>
      </w:r>
      <w:r w:rsidRPr="003D711C">
        <w:rPr>
          <w:u w:val="single"/>
        </w:rPr>
        <w:t xml:space="preserve">member of the company which is not an associated member of the protected series; </w:t>
      </w:r>
    </w:p>
    <w:p w14:paraId="50467F38" w14:textId="2845C314" w:rsidR="00D462B6" w:rsidRPr="003D711C" w:rsidRDefault="00D462B6" w:rsidP="00AF4D92">
      <w:pPr>
        <w:pStyle w:val="SectionBody"/>
        <w:rPr>
          <w:u w:val="single"/>
        </w:rPr>
      </w:pPr>
      <w:r w:rsidRPr="003D711C">
        <w:rPr>
          <w:u w:val="single"/>
        </w:rPr>
        <w:t xml:space="preserve">(C) </w:t>
      </w:r>
      <w:r w:rsidR="00DA34F6">
        <w:rPr>
          <w:u w:val="single"/>
        </w:rPr>
        <w:t>A</w:t>
      </w:r>
      <w:r w:rsidRPr="003D711C">
        <w:rPr>
          <w:u w:val="single"/>
        </w:rPr>
        <w:t xml:space="preserve"> protected-series manager that is not a protected-series manager of the protected series;</w:t>
      </w:r>
    </w:p>
    <w:p w14:paraId="3B8B5BCA" w14:textId="4715B4BF" w:rsidR="00D462B6" w:rsidRPr="003D711C" w:rsidRDefault="00D462B6" w:rsidP="00AF4D92">
      <w:pPr>
        <w:pStyle w:val="SectionBody"/>
        <w:rPr>
          <w:u w:val="single"/>
        </w:rPr>
      </w:pPr>
      <w:r w:rsidRPr="003D711C">
        <w:rPr>
          <w:u w:val="single"/>
        </w:rPr>
        <w:t xml:space="preserve">(D) </w:t>
      </w:r>
      <w:r w:rsidR="00DA34F6">
        <w:rPr>
          <w:u w:val="single"/>
        </w:rPr>
        <w:t>A</w:t>
      </w:r>
      <w:r w:rsidRPr="003D711C">
        <w:rPr>
          <w:u w:val="single"/>
        </w:rPr>
        <w:t xml:space="preserve"> protected-series transferee that is not a protected-series transferee of the protected series;</w:t>
      </w:r>
    </w:p>
    <w:p w14:paraId="6C4D230E" w14:textId="6BA7F49C" w:rsidR="00D462B6" w:rsidRPr="003D711C" w:rsidRDefault="00D462B6" w:rsidP="00AF4D92">
      <w:pPr>
        <w:pStyle w:val="SectionBody"/>
        <w:rPr>
          <w:u w:val="single"/>
        </w:rPr>
      </w:pPr>
      <w:r w:rsidRPr="003D711C">
        <w:rPr>
          <w:u w:val="single"/>
        </w:rPr>
        <w:t xml:space="preserve">(E) </w:t>
      </w:r>
      <w:r w:rsidR="00DA34F6">
        <w:rPr>
          <w:u w:val="single"/>
        </w:rPr>
        <w:t>A</w:t>
      </w:r>
      <w:r w:rsidRPr="003D711C">
        <w:rPr>
          <w:u w:val="single"/>
        </w:rPr>
        <w:t xml:space="preserve"> manager of the company; or</w:t>
      </w:r>
    </w:p>
    <w:p w14:paraId="6646C5A5" w14:textId="35F8533F" w:rsidR="00D462B6" w:rsidRPr="003D711C" w:rsidRDefault="00D462B6" w:rsidP="00AF4D92">
      <w:pPr>
        <w:pStyle w:val="SectionBody"/>
        <w:rPr>
          <w:u w:val="single"/>
        </w:rPr>
      </w:pPr>
      <w:r w:rsidRPr="003D711C">
        <w:rPr>
          <w:u w:val="single"/>
        </w:rPr>
        <w:t xml:space="preserve">(F) </w:t>
      </w:r>
      <w:r w:rsidR="00DA34F6">
        <w:rPr>
          <w:u w:val="single"/>
        </w:rPr>
        <w:t>A</w:t>
      </w:r>
      <w:r w:rsidRPr="003D711C">
        <w:rPr>
          <w:u w:val="single"/>
        </w:rPr>
        <w:t xml:space="preserve"> transferee of a </w:t>
      </w:r>
      <w:r w:rsidR="000C680D">
        <w:rPr>
          <w:u w:val="single"/>
        </w:rPr>
        <w:t>distributional interest</w:t>
      </w:r>
      <w:r w:rsidRPr="003D711C">
        <w:rPr>
          <w:u w:val="single"/>
        </w:rPr>
        <w:t xml:space="preserve"> of the company; </w:t>
      </w:r>
    </w:p>
    <w:p w14:paraId="44194AFE" w14:textId="03F2D059" w:rsidR="00D462B6" w:rsidRPr="003D711C" w:rsidRDefault="00D462B6" w:rsidP="00D462B6">
      <w:pPr>
        <w:pStyle w:val="SectionBody"/>
        <w:rPr>
          <w:u w:val="single"/>
        </w:rPr>
      </w:pPr>
      <w:r w:rsidRPr="003D711C">
        <w:rPr>
          <w:u w:val="single"/>
        </w:rPr>
        <w:t xml:space="preserve">(4) </w:t>
      </w:r>
      <w:r w:rsidR="00DA34F6">
        <w:rPr>
          <w:u w:val="single"/>
        </w:rPr>
        <w:t>T</w:t>
      </w:r>
      <w:r w:rsidRPr="003D711C">
        <w:rPr>
          <w:u w:val="single"/>
        </w:rPr>
        <w:t>he liability of a series limited liability company for a debt, obligation, or other liability of a protected series of the company if the debt, obligation, or liability is asserted solely by reason of the company:</w:t>
      </w:r>
    </w:p>
    <w:p w14:paraId="195EDC60" w14:textId="6B468EF5" w:rsidR="00D462B6" w:rsidRPr="003D711C" w:rsidRDefault="00D462B6" w:rsidP="00D462B6">
      <w:pPr>
        <w:pStyle w:val="SectionBody"/>
        <w:rPr>
          <w:u w:val="single"/>
        </w:rPr>
      </w:pPr>
      <w:r w:rsidRPr="003D711C">
        <w:rPr>
          <w:u w:val="single"/>
        </w:rPr>
        <w:t xml:space="preserve">(A) </w:t>
      </w:r>
      <w:r w:rsidR="00DA34F6">
        <w:rPr>
          <w:u w:val="single"/>
        </w:rPr>
        <w:t>H</w:t>
      </w:r>
      <w:r w:rsidRPr="003D711C">
        <w:rPr>
          <w:u w:val="single"/>
        </w:rPr>
        <w:t xml:space="preserve">aving delivered to the </w:t>
      </w:r>
      <w:r w:rsidR="00630E2A" w:rsidRPr="003D711C">
        <w:rPr>
          <w:u w:val="single"/>
        </w:rPr>
        <w:t>Secretary of State</w:t>
      </w:r>
      <w:r w:rsidRPr="003D711C">
        <w:rPr>
          <w:u w:val="single"/>
        </w:rPr>
        <w:t xml:space="preserve"> for filing under </w:t>
      </w:r>
      <w:r w:rsidR="0032443B" w:rsidRPr="003D711C">
        <w:rPr>
          <w:u w:val="single"/>
        </w:rPr>
        <w:t>§</w:t>
      </w:r>
      <w:r w:rsidR="00ED5668">
        <w:rPr>
          <w:u w:val="single"/>
        </w:rPr>
        <w:t>31B-14-20</w:t>
      </w:r>
      <w:r w:rsidR="0032443B" w:rsidRPr="003D711C">
        <w:rPr>
          <w:u w:val="single"/>
        </w:rPr>
        <w:t>1</w:t>
      </w:r>
      <w:r w:rsidRPr="003D711C">
        <w:rPr>
          <w:u w:val="single"/>
        </w:rPr>
        <w:t xml:space="preserve">(b) a protected series designation pertaining to the protected series or under </w:t>
      </w:r>
      <w:r w:rsidR="0032443B" w:rsidRPr="003D711C">
        <w:rPr>
          <w:u w:val="single"/>
        </w:rPr>
        <w:t>§</w:t>
      </w:r>
      <w:r w:rsidR="00ED5668">
        <w:rPr>
          <w:u w:val="single"/>
        </w:rPr>
        <w:t>31B-14-20</w:t>
      </w:r>
      <w:r w:rsidR="0032443B" w:rsidRPr="003D711C">
        <w:rPr>
          <w:u w:val="single"/>
        </w:rPr>
        <w:t>1</w:t>
      </w:r>
      <w:r w:rsidRPr="003D711C">
        <w:rPr>
          <w:u w:val="single"/>
        </w:rPr>
        <w:t xml:space="preserve">(d) or </w:t>
      </w:r>
      <w:r w:rsidR="0032443B" w:rsidRPr="003D711C">
        <w:rPr>
          <w:u w:val="single"/>
        </w:rPr>
        <w:t>§</w:t>
      </w:r>
      <w:r w:rsidR="00ED5668">
        <w:rPr>
          <w:u w:val="single"/>
        </w:rPr>
        <w:t>31B-14-20</w:t>
      </w:r>
      <w:r w:rsidR="0032443B" w:rsidRPr="003D711C">
        <w:rPr>
          <w:u w:val="single"/>
        </w:rPr>
        <w:t>2</w:t>
      </w:r>
      <w:r w:rsidRPr="003D711C">
        <w:rPr>
          <w:u w:val="single"/>
        </w:rPr>
        <w:t>(c) a statement of designation change pertaining to the protected series;</w:t>
      </w:r>
    </w:p>
    <w:p w14:paraId="67390A24" w14:textId="5FB2D229" w:rsidR="00D462B6" w:rsidRPr="003D711C" w:rsidRDefault="00D462B6" w:rsidP="00D462B6">
      <w:pPr>
        <w:pStyle w:val="SectionBody"/>
        <w:rPr>
          <w:u w:val="single"/>
        </w:rPr>
      </w:pPr>
      <w:r w:rsidRPr="003D711C">
        <w:rPr>
          <w:u w:val="single"/>
        </w:rPr>
        <w:t xml:space="preserve">(B) </w:t>
      </w:r>
      <w:r w:rsidR="00DA34F6">
        <w:rPr>
          <w:u w:val="single"/>
        </w:rPr>
        <w:t>B</w:t>
      </w:r>
      <w:r w:rsidRPr="003D711C">
        <w:rPr>
          <w:u w:val="single"/>
        </w:rPr>
        <w:t>eing or acting as a protected-series manager of the protected series;</w:t>
      </w:r>
    </w:p>
    <w:p w14:paraId="1246FAEC" w14:textId="29D76E5B" w:rsidR="00D462B6" w:rsidRPr="003D711C" w:rsidRDefault="00D462B6" w:rsidP="00D462B6">
      <w:pPr>
        <w:pStyle w:val="SectionBody"/>
        <w:rPr>
          <w:u w:val="single"/>
        </w:rPr>
      </w:pPr>
      <w:r w:rsidRPr="003D711C">
        <w:rPr>
          <w:u w:val="single"/>
        </w:rPr>
        <w:t xml:space="preserve">(C) </w:t>
      </w:r>
      <w:r w:rsidR="00DA34F6">
        <w:rPr>
          <w:u w:val="single"/>
        </w:rPr>
        <w:t>H</w:t>
      </w:r>
      <w:r w:rsidRPr="003D711C">
        <w:rPr>
          <w:u w:val="single"/>
        </w:rPr>
        <w:t>aving the protected series be or act as a manager of the company; or</w:t>
      </w:r>
    </w:p>
    <w:p w14:paraId="4814DC2B" w14:textId="5484B6C4" w:rsidR="00D462B6" w:rsidRPr="003D711C" w:rsidRDefault="00D462B6" w:rsidP="00D462B6">
      <w:pPr>
        <w:pStyle w:val="SectionBody"/>
        <w:rPr>
          <w:u w:val="single"/>
        </w:rPr>
      </w:pPr>
      <w:r w:rsidRPr="003D711C">
        <w:rPr>
          <w:u w:val="single"/>
        </w:rPr>
        <w:t xml:space="preserve">(D) </w:t>
      </w:r>
      <w:r w:rsidR="00DA34F6">
        <w:rPr>
          <w:u w:val="single"/>
        </w:rPr>
        <w:t>O</w:t>
      </w:r>
      <w:r w:rsidRPr="003D711C">
        <w:rPr>
          <w:u w:val="single"/>
        </w:rPr>
        <w:t xml:space="preserve">wning a protected-series </w:t>
      </w:r>
      <w:r w:rsidR="000C680D">
        <w:rPr>
          <w:u w:val="single"/>
        </w:rPr>
        <w:t>distributional interest</w:t>
      </w:r>
      <w:r w:rsidRPr="003D711C">
        <w:rPr>
          <w:u w:val="single"/>
        </w:rPr>
        <w:t xml:space="preserve"> of the protected series; and</w:t>
      </w:r>
    </w:p>
    <w:p w14:paraId="634F2C72" w14:textId="0AF244AD" w:rsidR="00D462B6" w:rsidRPr="003D711C" w:rsidRDefault="00D462B6" w:rsidP="00D462B6">
      <w:pPr>
        <w:pStyle w:val="SectionBody"/>
        <w:rPr>
          <w:u w:val="single"/>
        </w:rPr>
      </w:pPr>
      <w:r w:rsidRPr="003D711C">
        <w:rPr>
          <w:u w:val="single"/>
        </w:rPr>
        <w:t xml:space="preserve">(5) </w:t>
      </w:r>
      <w:r w:rsidR="00DA34F6">
        <w:rPr>
          <w:u w:val="single"/>
        </w:rPr>
        <w:t>T</w:t>
      </w:r>
      <w:r w:rsidRPr="003D711C">
        <w:rPr>
          <w:u w:val="single"/>
        </w:rPr>
        <w:t>he liability of a protected series of a series limited liability company for a debt, obligation, or other liability of the company or of another protected series of the company if the debt, obligation, or liability is asserted solely by reason of:</w:t>
      </w:r>
    </w:p>
    <w:p w14:paraId="6F68EE8C" w14:textId="1AA10031" w:rsidR="00D462B6" w:rsidRPr="003D711C" w:rsidRDefault="00D462B6" w:rsidP="00D462B6">
      <w:pPr>
        <w:pStyle w:val="SectionBody"/>
        <w:rPr>
          <w:u w:val="single"/>
        </w:rPr>
      </w:pPr>
      <w:r w:rsidRPr="003D711C">
        <w:rPr>
          <w:u w:val="single"/>
        </w:rPr>
        <w:t xml:space="preserve">(A) </w:t>
      </w:r>
      <w:r w:rsidR="00DA34F6">
        <w:rPr>
          <w:u w:val="single"/>
        </w:rPr>
        <w:t>T</w:t>
      </w:r>
      <w:r w:rsidRPr="003D711C">
        <w:rPr>
          <w:u w:val="single"/>
        </w:rPr>
        <w:t>he protected series:</w:t>
      </w:r>
    </w:p>
    <w:p w14:paraId="306A68E7" w14:textId="5BC0E87F" w:rsidR="00DA34F6" w:rsidRDefault="00D462B6" w:rsidP="00DA34F6">
      <w:pPr>
        <w:pStyle w:val="SectionBody"/>
        <w:ind w:firstLine="0"/>
        <w:rPr>
          <w:u w:val="single"/>
        </w:rPr>
      </w:pPr>
      <w:r w:rsidRPr="002340CE">
        <w:lastRenderedPageBreak/>
        <w:tab/>
      </w:r>
      <w:r w:rsidRPr="003D711C">
        <w:rPr>
          <w:u w:val="single"/>
        </w:rPr>
        <w:t xml:space="preserve">(i) </w:t>
      </w:r>
      <w:r w:rsidR="00DA34F6">
        <w:rPr>
          <w:u w:val="single"/>
        </w:rPr>
        <w:t>B</w:t>
      </w:r>
      <w:r w:rsidRPr="003D711C">
        <w:rPr>
          <w:u w:val="single"/>
        </w:rPr>
        <w:t>eing a protected series of the company or having as a protected-series manager the company or another protected series of the company; or</w:t>
      </w:r>
    </w:p>
    <w:p w14:paraId="037D7341" w14:textId="091EB369" w:rsidR="00D462B6" w:rsidRPr="003D711C" w:rsidRDefault="00D462B6" w:rsidP="00DA34F6">
      <w:pPr>
        <w:pStyle w:val="SectionBody"/>
        <w:ind w:firstLine="0"/>
        <w:rPr>
          <w:u w:val="single"/>
        </w:rPr>
      </w:pPr>
      <w:r w:rsidRPr="002340CE">
        <w:tab/>
      </w:r>
      <w:r w:rsidRPr="003D711C">
        <w:rPr>
          <w:u w:val="single"/>
        </w:rPr>
        <w:t xml:space="preserve">(ii) </w:t>
      </w:r>
      <w:r w:rsidR="00DA34F6">
        <w:rPr>
          <w:u w:val="single"/>
        </w:rPr>
        <w:t>B</w:t>
      </w:r>
      <w:r w:rsidRPr="003D711C">
        <w:rPr>
          <w:u w:val="single"/>
        </w:rPr>
        <w:t>eing or acting as a protected-series manager of another protected series of the company or a manager of the company; or</w:t>
      </w:r>
    </w:p>
    <w:p w14:paraId="7EBB2487" w14:textId="0D9B7E2F" w:rsidR="00D462B6" w:rsidRPr="003D711C" w:rsidRDefault="00D462B6" w:rsidP="00DA34F6">
      <w:pPr>
        <w:pStyle w:val="SectionBody"/>
        <w:ind w:left="720" w:firstLine="0"/>
        <w:rPr>
          <w:u w:val="single"/>
        </w:rPr>
      </w:pPr>
      <w:r w:rsidRPr="003D711C">
        <w:rPr>
          <w:u w:val="single"/>
        </w:rPr>
        <w:t xml:space="preserve">(B) </w:t>
      </w:r>
      <w:r w:rsidR="00DA34F6">
        <w:rPr>
          <w:u w:val="single"/>
        </w:rPr>
        <w:t>T</w:t>
      </w:r>
      <w:r w:rsidRPr="003D711C">
        <w:rPr>
          <w:u w:val="single"/>
        </w:rPr>
        <w:t xml:space="preserve">he company owning a protected-series </w:t>
      </w:r>
      <w:r w:rsidR="000C680D">
        <w:rPr>
          <w:u w:val="single"/>
        </w:rPr>
        <w:t>distributional interest</w:t>
      </w:r>
      <w:r w:rsidRPr="003D711C">
        <w:rPr>
          <w:u w:val="single"/>
        </w:rPr>
        <w:t xml:space="preserve"> of the protected series.</w:t>
      </w:r>
    </w:p>
    <w:p w14:paraId="1B0FB377" w14:textId="77777777" w:rsidR="0057457A" w:rsidRPr="003D711C" w:rsidRDefault="0057457A" w:rsidP="0057457A">
      <w:pPr>
        <w:pStyle w:val="SectionHeading"/>
        <w:rPr>
          <w:u w:val="single"/>
        </w:rPr>
        <w:sectPr w:rsidR="0057457A" w:rsidRPr="003D711C" w:rsidSect="008E02F2">
          <w:type w:val="continuous"/>
          <w:pgSz w:w="12240" w:h="15840" w:code="1"/>
          <w:pgMar w:top="1440" w:right="1440" w:bottom="1440" w:left="1440" w:header="720" w:footer="720" w:gutter="0"/>
          <w:lnNumType w:countBy="1" w:restart="newSection"/>
          <w:cols w:space="720"/>
          <w:titlePg/>
          <w:docGrid w:linePitch="360"/>
        </w:sectPr>
      </w:pPr>
    </w:p>
    <w:p w14:paraId="762184FE" w14:textId="6DEA6774" w:rsidR="0057457A" w:rsidRPr="003D711C" w:rsidRDefault="0057457A" w:rsidP="0057457A">
      <w:pPr>
        <w:pStyle w:val="SectionHeading"/>
        <w:rPr>
          <w:u w:val="single"/>
        </w:rPr>
      </w:pPr>
      <w:r w:rsidRPr="003D711C">
        <w:rPr>
          <w:u w:val="single"/>
        </w:rPr>
        <w:t>§</w:t>
      </w:r>
      <w:r w:rsidR="00D21B78">
        <w:rPr>
          <w:u w:val="single"/>
        </w:rPr>
        <w:t>31B-14-1</w:t>
      </w:r>
      <w:r w:rsidR="00ED5668">
        <w:rPr>
          <w:u w:val="single"/>
        </w:rPr>
        <w:t>0</w:t>
      </w:r>
      <w:r w:rsidRPr="003D711C">
        <w:rPr>
          <w:u w:val="single"/>
        </w:rPr>
        <w:t xml:space="preserve">6. Effect of </w:t>
      </w:r>
      <w:r w:rsidR="00A035C8" w:rsidRPr="003D711C">
        <w:rPr>
          <w:u w:val="single"/>
        </w:rPr>
        <w:t>o</w:t>
      </w:r>
      <w:r w:rsidRPr="003D711C">
        <w:rPr>
          <w:u w:val="single"/>
        </w:rPr>
        <w:t xml:space="preserve">perating </w:t>
      </w:r>
      <w:r w:rsidR="00A035C8" w:rsidRPr="003D711C">
        <w:rPr>
          <w:u w:val="single"/>
        </w:rPr>
        <w:t>a</w:t>
      </w:r>
      <w:r w:rsidRPr="003D711C">
        <w:rPr>
          <w:u w:val="single"/>
        </w:rPr>
        <w:t xml:space="preserve">greement. </w:t>
      </w:r>
    </w:p>
    <w:p w14:paraId="65EF020E" w14:textId="6C7284E8" w:rsidR="0057457A" w:rsidRPr="003D711C" w:rsidRDefault="0057457A" w:rsidP="00350832">
      <w:pPr>
        <w:pStyle w:val="SectionBody"/>
        <w:rPr>
          <w:u w:val="single"/>
        </w:rPr>
      </w:pPr>
      <w:r w:rsidRPr="003D711C">
        <w:rPr>
          <w:u w:val="single"/>
        </w:rPr>
        <w:t xml:space="preserve">(a) Except as otherwise provided in this section and subject to </w:t>
      </w:r>
      <w:r w:rsidR="0032443B" w:rsidRPr="003D711C">
        <w:rPr>
          <w:u w:val="single"/>
        </w:rPr>
        <w:t>§</w:t>
      </w:r>
      <w:r w:rsidR="00ED5668">
        <w:rPr>
          <w:u w:val="single"/>
        </w:rPr>
        <w:t>31B-14-10</w:t>
      </w:r>
      <w:r w:rsidR="0032443B" w:rsidRPr="003D711C">
        <w:rPr>
          <w:u w:val="single"/>
        </w:rPr>
        <w:t xml:space="preserve">7 </w:t>
      </w:r>
      <w:r w:rsidRPr="003D711C">
        <w:rPr>
          <w:u w:val="single"/>
        </w:rPr>
        <w:t xml:space="preserve">and </w:t>
      </w:r>
      <w:r w:rsidR="0032443B" w:rsidRPr="003D711C">
        <w:rPr>
          <w:u w:val="single"/>
        </w:rPr>
        <w:t>§</w:t>
      </w:r>
      <w:r w:rsidR="00ED5668">
        <w:rPr>
          <w:u w:val="single"/>
        </w:rPr>
        <w:t>31B-14-10</w:t>
      </w:r>
      <w:r w:rsidR="0032443B" w:rsidRPr="003D711C">
        <w:rPr>
          <w:u w:val="single"/>
        </w:rPr>
        <w:t>8</w:t>
      </w:r>
      <w:r w:rsidRPr="003D711C">
        <w:rPr>
          <w:u w:val="single"/>
        </w:rPr>
        <w:t>, the operating agreement of a series limited liability company governs:</w:t>
      </w:r>
    </w:p>
    <w:p w14:paraId="1D2ED1CB" w14:textId="4C1F6327" w:rsidR="0057457A" w:rsidRPr="003D711C" w:rsidRDefault="0057457A" w:rsidP="0057457A">
      <w:pPr>
        <w:pStyle w:val="SectionBody"/>
        <w:rPr>
          <w:u w:val="single"/>
        </w:rPr>
      </w:pPr>
      <w:r w:rsidRPr="003D711C">
        <w:rPr>
          <w:u w:val="single"/>
        </w:rPr>
        <w:t xml:space="preserve">(1) </w:t>
      </w:r>
      <w:r w:rsidR="00DA34F6">
        <w:rPr>
          <w:u w:val="single"/>
        </w:rPr>
        <w:t>T</w:t>
      </w:r>
      <w:r w:rsidRPr="003D711C">
        <w:rPr>
          <w:u w:val="single"/>
        </w:rPr>
        <w:t>he internal affairs of a protected series, including:</w:t>
      </w:r>
    </w:p>
    <w:p w14:paraId="28331225" w14:textId="305F29A6" w:rsidR="0057457A" w:rsidRPr="003D711C" w:rsidRDefault="0057457A" w:rsidP="00DA34F6">
      <w:pPr>
        <w:pStyle w:val="SectionBody"/>
        <w:rPr>
          <w:u w:val="single"/>
        </w:rPr>
      </w:pPr>
      <w:r w:rsidRPr="003D711C">
        <w:rPr>
          <w:u w:val="single"/>
        </w:rPr>
        <w:t xml:space="preserve">(A) </w:t>
      </w:r>
      <w:r w:rsidR="00DA34F6">
        <w:rPr>
          <w:u w:val="single"/>
        </w:rPr>
        <w:t>R</w:t>
      </w:r>
      <w:r w:rsidRPr="003D711C">
        <w:rPr>
          <w:u w:val="single"/>
        </w:rPr>
        <w:t xml:space="preserve">elations among any associated members of the protected series; </w:t>
      </w:r>
    </w:p>
    <w:p w14:paraId="4A4BCE29" w14:textId="63C42FCA" w:rsidR="0057457A" w:rsidRPr="003D711C" w:rsidRDefault="0057457A" w:rsidP="00DA34F6">
      <w:pPr>
        <w:pStyle w:val="SectionBody"/>
        <w:rPr>
          <w:u w:val="single"/>
        </w:rPr>
      </w:pPr>
      <w:r w:rsidRPr="003D711C">
        <w:rPr>
          <w:u w:val="single"/>
        </w:rPr>
        <w:t xml:space="preserve">(B) </w:t>
      </w:r>
      <w:r w:rsidR="00DA34F6">
        <w:rPr>
          <w:u w:val="single"/>
        </w:rPr>
        <w:t>R</w:t>
      </w:r>
      <w:r w:rsidRPr="003D711C">
        <w:rPr>
          <w:u w:val="single"/>
        </w:rPr>
        <w:t>elations among the protected series and:</w:t>
      </w:r>
    </w:p>
    <w:p w14:paraId="5930E7FD" w14:textId="2AFC99E4" w:rsidR="0057457A" w:rsidRPr="003D711C" w:rsidRDefault="0057457A" w:rsidP="00DA34F6">
      <w:pPr>
        <w:pStyle w:val="SectionBody"/>
        <w:rPr>
          <w:u w:val="single"/>
        </w:rPr>
      </w:pPr>
      <w:r w:rsidRPr="003D711C">
        <w:rPr>
          <w:u w:val="single"/>
        </w:rPr>
        <w:t xml:space="preserve">(i) </w:t>
      </w:r>
      <w:r w:rsidR="00DA34F6">
        <w:rPr>
          <w:u w:val="single"/>
        </w:rPr>
        <w:t>A</w:t>
      </w:r>
      <w:r w:rsidRPr="003D711C">
        <w:rPr>
          <w:u w:val="single"/>
        </w:rPr>
        <w:t>ny associated member;</w:t>
      </w:r>
    </w:p>
    <w:p w14:paraId="4440C0BB" w14:textId="11DB4AAD" w:rsidR="0057457A" w:rsidRPr="003D711C" w:rsidRDefault="0057457A" w:rsidP="00DA34F6">
      <w:pPr>
        <w:pStyle w:val="SectionBody"/>
        <w:rPr>
          <w:u w:val="single"/>
        </w:rPr>
      </w:pPr>
      <w:r w:rsidRPr="003D711C">
        <w:rPr>
          <w:u w:val="single"/>
        </w:rPr>
        <w:t xml:space="preserve">(ii) </w:t>
      </w:r>
      <w:r w:rsidR="00DA34F6">
        <w:rPr>
          <w:u w:val="single"/>
        </w:rPr>
        <w:t>T</w:t>
      </w:r>
      <w:r w:rsidRPr="003D711C">
        <w:rPr>
          <w:u w:val="single"/>
        </w:rPr>
        <w:t>he protected-series manager; or</w:t>
      </w:r>
    </w:p>
    <w:p w14:paraId="032EAE63" w14:textId="1EFC1C37" w:rsidR="0057457A" w:rsidRPr="003D711C" w:rsidRDefault="0057457A" w:rsidP="00DA34F6">
      <w:pPr>
        <w:pStyle w:val="SectionBody"/>
        <w:rPr>
          <w:u w:val="single"/>
        </w:rPr>
      </w:pPr>
      <w:r w:rsidRPr="003D711C">
        <w:rPr>
          <w:u w:val="single"/>
        </w:rPr>
        <w:t xml:space="preserve">(iii) </w:t>
      </w:r>
      <w:r w:rsidR="00DA34F6">
        <w:rPr>
          <w:u w:val="single"/>
        </w:rPr>
        <w:t>A</w:t>
      </w:r>
      <w:r w:rsidRPr="003D711C">
        <w:rPr>
          <w:u w:val="single"/>
        </w:rPr>
        <w:t>ny protected-series transferee;</w:t>
      </w:r>
    </w:p>
    <w:p w14:paraId="30E4C762" w14:textId="78E97CDF" w:rsidR="0057457A" w:rsidRPr="003D711C" w:rsidRDefault="0057457A" w:rsidP="00DA34F6">
      <w:pPr>
        <w:pStyle w:val="SectionBody"/>
        <w:rPr>
          <w:u w:val="single"/>
        </w:rPr>
      </w:pPr>
      <w:r w:rsidRPr="003D711C">
        <w:rPr>
          <w:u w:val="single"/>
        </w:rPr>
        <w:t xml:space="preserve">(C) </w:t>
      </w:r>
      <w:r w:rsidR="00DA34F6">
        <w:rPr>
          <w:u w:val="single"/>
        </w:rPr>
        <w:t>R</w:t>
      </w:r>
      <w:r w:rsidRPr="003D711C">
        <w:rPr>
          <w:u w:val="single"/>
        </w:rPr>
        <w:t>elations between any associated member and:</w:t>
      </w:r>
    </w:p>
    <w:p w14:paraId="53C1D604" w14:textId="2E8FEC95" w:rsidR="0057457A" w:rsidRPr="003D711C" w:rsidRDefault="0057457A" w:rsidP="00DA34F6">
      <w:pPr>
        <w:pStyle w:val="SectionBody"/>
        <w:rPr>
          <w:u w:val="single"/>
        </w:rPr>
      </w:pPr>
      <w:r w:rsidRPr="003D711C">
        <w:rPr>
          <w:u w:val="single"/>
        </w:rPr>
        <w:t xml:space="preserve">(i) </w:t>
      </w:r>
      <w:r w:rsidR="00DA34F6">
        <w:rPr>
          <w:u w:val="single"/>
        </w:rPr>
        <w:t>T</w:t>
      </w:r>
      <w:r w:rsidRPr="003D711C">
        <w:rPr>
          <w:u w:val="single"/>
        </w:rPr>
        <w:t>he protected-series manager: or</w:t>
      </w:r>
    </w:p>
    <w:p w14:paraId="4E3C3902" w14:textId="1BF3C8DF" w:rsidR="0057457A" w:rsidRPr="003D711C" w:rsidRDefault="0057457A" w:rsidP="00DA34F6">
      <w:pPr>
        <w:pStyle w:val="SectionBody"/>
        <w:rPr>
          <w:u w:val="single"/>
        </w:rPr>
      </w:pPr>
      <w:r w:rsidRPr="003D711C">
        <w:rPr>
          <w:u w:val="single"/>
        </w:rPr>
        <w:t xml:space="preserve">(ii) </w:t>
      </w:r>
      <w:r w:rsidR="00DA34F6">
        <w:rPr>
          <w:u w:val="single"/>
        </w:rPr>
        <w:t>A</w:t>
      </w:r>
      <w:r w:rsidRPr="003D711C">
        <w:rPr>
          <w:u w:val="single"/>
        </w:rPr>
        <w:t xml:space="preserve">ny protected-series transferee; </w:t>
      </w:r>
    </w:p>
    <w:p w14:paraId="7763EE98" w14:textId="50A5AAAB" w:rsidR="0057457A" w:rsidRPr="003D711C" w:rsidRDefault="0057457A" w:rsidP="0057457A">
      <w:pPr>
        <w:pStyle w:val="SectionBody"/>
        <w:rPr>
          <w:u w:val="single"/>
        </w:rPr>
      </w:pPr>
      <w:r w:rsidRPr="003D711C">
        <w:rPr>
          <w:u w:val="single"/>
        </w:rPr>
        <w:t xml:space="preserve">(D) </w:t>
      </w:r>
      <w:r w:rsidR="00DA34F6">
        <w:rPr>
          <w:u w:val="single"/>
        </w:rPr>
        <w:t>T</w:t>
      </w:r>
      <w:r w:rsidRPr="003D711C">
        <w:rPr>
          <w:u w:val="single"/>
        </w:rPr>
        <w:t>he rights and duties of a protected-series manager;</w:t>
      </w:r>
    </w:p>
    <w:p w14:paraId="4FC53A80" w14:textId="6D9BE7D8" w:rsidR="0057457A" w:rsidRPr="003D711C" w:rsidRDefault="0057457A" w:rsidP="00DA34F6">
      <w:pPr>
        <w:pStyle w:val="SectionBody"/>
        <w:rPr>
          <w:u w:val="single"/>
        </w:rPr>
      </w:pPr>
      <w:r w:rsidRPr="003D711C">
        <w:rPr>
          <w:u w:val="single"/>
        </w:rPr>
        <w:t xml:space="preserve">(E) </w:t>
      </w:r>
      <w:r w:rsidR="00DA34F6">
        <w:rPr>
          <w:u w:val="single"/>
        </w:rPr>
        <w:t>G</w:t>
      </w:r>
      <w:r w:rsidRPr="003D711C">
        <w:rPr>
          <w:u w:val="single"/>
        </w:rPr>
        <w:t>overnance decisions affecting the activities and affairs of the protected series and the conduct of those activities and affairs; and</w:t>
      </w:r>
    </w:p>
    <w:p w14:paraId="5C620EF3" w14:textId="3D1F91B4" w:rsidR="0057457A" w:rsidRPr="003D711C" w:rsidRDefault="0057457A" w:rsidP="00DA34F6">
      <w:pPr>
        <w:pStyle w:val="SectionBody"/>
        <w:ind w:firstLine="0"/>
        <w:rPr>
          <w:u w:val="single"/>
        </w:rPr>
      </w:pPr>
      <w:r w:rsidRPr="002340CE">
        <w:tab/>
      </w:r>
      <w:r w:rsidRPr="003D711C">
        <w:rPr>
          <w:u w:val="single"/>
        </w:rPr>
        <w:t xml:space="preserve">(F) </w:t>
      </w:r>
      <w:r w:rsidR="00DA34F6">
        <w:rPr>
          <w:u w:val="single"/>
        </w:rPr>
        <w:t>P</w:t>
      </w:r>
      <w:r w:rsidRPr="003D711C">
        <w:rPr>
          <w:u w:val="single"/>
        </w:rPr>
        <w:t>rocedures and conditions for becoming an associated member or protected-series transferee;</w:t>
      </w:r>
    </w:p>
    <w:p w14:paraId="38E460F0" w14:textId="591EE4B0" w:rsidR="0057457A" w:rsidRPr="003D711C" w:rsidRDefault="0057457A" w:rsidP="002340CE">
      <w:pPr>
        <w:pStyle w:val="SectionBody"/>
        <w:rPr>
          <w:u w:val="single"/>
        </w:rPr>
      </w:pPr>
      <w:r w:rsidRPr="003D711C">
        <w:rPr>
          <w:u w:val="single"/>
        </w:rPr>
        <w:t xml:space="preserve">(2) </w:t>
      </w:r>
      <w:r w:rsidR="00DA34F6">
        <w:rPr>
          <w:u w:val="single"/>
        </w:rPr>
        <w:t>R</w:t>
      </w:r>
      <w:r w:rsidRPr="003D711C">
        <w:rPr>
          <w:u w:val="single"/>
        </w:rPr>
        <w:t xml:space="preserve">elations among the protected series, the company, and any other protected series of the company; </w:t>
      </w:r>
    </w:p>
    <w:p w14:paraId="2C6796CE" w14:textId="732AA218" w:rsidR="0057457A" w:rsidRPr="003D711C" w:rsidRDefault="002340CE" w:rsidP="0057457A">
      <w:pPr>
        <w:pStyle w:val="SectionBody"/>
        <w:rPr>
          <w:u w:val="single"/>
        </w:rPr>
      </w:pPr>
      <w:r>
        <w:rPr>
          <w:u w:val="single"/>
        </w:rPr>
        <w:t>(</w:t>
      </w:r>
      <w:r w:rsidR="0057457A" w:rsidRPr="003D711C">
        <w:rPr>
          <w:u w:val="single"/>
        </w:rPr>
        <w:t xml:space="preserve">3) </w:t>
      </w:r>
      <w:r w:rsidR="00DA34F6">
        <w:rPr>
          <w:u w:val="single"/>
        </w:rPr>
        <w:t>R</w:t>
      </w:r>
      <w:r w:rsidR="0057457A" w:rsidRPr="003D711C">
        <w:rPr>
          <w:u w:val="single"/>
        </w:rPr>
        <w:t>elations between:</w:t>
      </w:r>
    </w:p>
    <w:p w14:paraId="1D11187B" w14:textId="71ECB733" w:rsidR="0057457A" w:rsidRPr="003D711C" w:rsidRDefault="0057457A" w:rsidP="00DA34F6">
      <w:pPr>
        <w:pStyle w:val="SectionBody"/>
        <w:rPr>
          <w:u w:val="single"/>
        </w:rPr>
      </w:pPr>
      <w:r w:rsidRPr="003D711C">
        <w:rPr>
          <w:u w:val="single"/>
        </w:rPr>
        <w:t xml:space="preserve">(A) </w:t>
      </w:r>
      <w:r w:rsidR="00DA34F6">
        <w:rPr>
          <w:u w:val="single"/>
        </w:rPr>
        <w:t>T</w:t>
      </w:r>
      <w:r w:rsidRPr="003D711C">
        <w:rPr>
          <w:u w:val="single"/>
        </w:rPr>
        <w:t xml:space="preserve">he protected series, its protected-series manager, any associated member of </w:t>
      </w:r>
      <w:r w:rsidRPr="003D711C">
        <w:rPr>
          <w:u w:val="single"/>
        </w:rPr>
        <w:lastRenderedPageBreak/>
        <w:t>the protected series, or any protected-series transferee of the protected series; and</w:t>
      </w:r>
    </w:p>
    <w:p w14:paraId="33E4F0A4" w14:textId="77DF63F5" w:rsidR="0057457A" w:rsidRPr="003D711C" w:rsidRDefault="0057457A" w:rsidP="0057457A">
      <w:pPr>
        <w:pStyle w:val="SectionBody"/>
        <w:rPr>
          <w:u w:val="single"/>
        </w:rPr>
      </w:pPr>
      <w:r w:rsidRPr="003D711C">
        <w:rPr>
          <w:u w:val="single"/>
        </w:rPr>
        <w:t xml:space="preserve">(B) </w:t>
      </w:r>
      <w:r w:rsidR="00DA34F6">
        <w:rPr>
          <w:u w:val="single"/>
        </w:rPr>
        <w:t>A</w:t>
      </w:r>
      <w:r w:rsidRPr="003D711C">
        <w:rPr>
          <w:u w:val="single"/>
        </w:rPr>
        <w:t xml:space="preserve"> person in the person’s capacity as:</w:t>
      </w:r>
    </w:p>
    <w:p w14:paraId="70F081C4" w14:textId="38C92D08" w:rsidR="0057457A" w:rsidRPr="003D711C" w:rsidRDefault="0057457A" w:rsidP="00DA34F6">
      <w:pPr>
        <w:pStyle w:val="SectionBody"/>
        <w:rPr>
          <w:u w:val="single"/>
        </w:rPr>
      </w:pPr>
      <w:r w:rsidRPr="003D711C">
        <w:rPr>
          <w:u w:val="single"/>
        </w:rPr>
        <w:t xml:space="preserve">(i) </w:t>
      </w:r>
      <w:r w:rsidR="00DA34F6">
        <w:rPr>
          <w:u w:val="single"/>
        </w:rPr>
        <w:t>A</w:t>
      </w:r>
      <w:r w:rsidRPr="003D711C">
        <w:rPr>
          <w:u w:val="single"/>
        </w:rPr>
        <w:t xml:space="preserve"> member of the company which is not an associated member of the protected</w:t>
      </w:r>
      <w:r w:rsidR="00DA34F6">
        <w:rPr>
          <w:u w:val="single"/>
        </w:rPr>
        <w:t xml:space="preserve"> </w:t>
      </w:r>
      <w:r w:rsidRPr="003D711C">
        <w:rPr>
          <w:u w:val="single"/>
        </w:rPr>
        <w:t>series;</w:t>
      </w:r>
    </w:p>
    <w:p w14:paraId="55AF3343" w14:textId="622CF7B1" w:rsidR="0057457A" w:rsidRPr="003D711C" w:rsidRDefault="0057457A" w:rsidP="00DA34F6">
      <w:pPr>
        <w:pStyle w:val="SectionBody"/>
        <w:rPr>
          <w:u w:val="single"/>
        </w:rPr>
      </w:pPr>
      <w:r w:rsidRPr="003D711C">
        <w:rPr>
          <w:u w:val="single"/>
        </w:rPr>
        <w:t xml:space="preserve">(ii) </w:t>
      </w:r>
      <w:r w:rsidR="00DA34F6">
        <w:rPr>
          <w:u w:val="single"/>
        </w:rPr>
        <w:t>A</w:t>
      </w:r>
      <w:r w:rsidRPr="003D711C">
        <w:rPr>
          <w:u w:val="single"/>
        </w:rPr>
        <w:t xml:space="preserve"> protected-series transferee or protected-series manager of another protected series; or</w:t>
      </w:r>
    </w:p>
    <w:p w14:paraId="3D4E834E" w14:textId="2C0E892E" w:rsidR="0057457A" w:rsidRPr="003D711C" w:rsidRDefault="0057457A" w:rsidP="00DA34F6">
      <w:pPr>
        <w:pStyle w:val="SectionBody"/>
        <w:rPr>
          <w:u w:val="single"/>
        </w:rPr>
      </w:pPr>
      <w:r w:rsidRPr="003D711C">
        <w:rPr>
          <w:u w:val="single"/>
        </w:rPr>
        <w:t xml:space="preserve">(iii) </w:t>
      </w:r>
      <w:r w:rsidR="00DA34F6">
        <w:rPr>
          <w:u w:val="single"/>
        </w:rPr>
        <w:t>A</w:t>
      </w:r>
      <w:r w:rsidRPr="003D711C">
        <w:rPr>
          <w:u w:val="single"/>
        </w:rPr>
        <w:t xml:space="preserve"> transferee of the company.</w:t>
      </w:r>
    </w:p>
    <w:p w14:paraId="08102BBE" w14:textId="63519DA9" w:rsidR="0057457A" w:rsidRPr="003D711C" w:rsidRDefault="0057457A" w:rsidP="0057457A">
      <w:pPr>
        <w:pStyle w:val="SectionBody"/>
        <w:rPr>
          <w:u w:val="single"/>
        </w:rPr>
      </w:pPr>
      <w:r w:rsidRPr="003D711C">
        <w:rPr>
          <w:u w:val="single"/>
        </w:rPr>
        <w:t xml:space="preserve">(b) If </w:t>
      </w:r>
      <w:r w:rsidR="00BB51B3" w:rsidRPr="003D711C">
        <w:rPr>
          <w:u w:val="single"/>
        </w:rPr>
        <w:t>Chapter 31B of this code</w:t>
      </w:r>
      <w:r w:rsidR="00630E2A" w:rsidRPr="003D711C">
        <w:rPr>
          <w:i/>
          <w:iCs/>
          <w:u w:val="single"/>
        </w:rPr>
        <w:t xml:space="preserve"> </w:t>
      </w:r>
      <w:r w:rsidRPr="003D711C">
        <w:rPr>
          <w:u w:val="single"/>
        </w:rPr>
        <w:t xml:space="preserve">restricts the power of an operating agreement to affect a matter, the restriction applies to a matter under this </w:t>
      </w:r>
      <w:r w:rsidR="002340CE">
        <w:rPr>
          <w:u w:val="single"/>
        </w:rPr>
        <w:t>article</w:t>
      </w:r>
      <w:r w:rsidRPr="003D711C">
        <w:rPr>
          <w:u w:val="single"/>
        </w:rPr>
        <w:t xml:space="preserve"> in accordance with </w:t>
      </w:r>
      <w:r w:rsidR="0032443B" w:rsidRPr="003D711C">
        <w:rPr>
          <w:u w:val="single"/>
        </w:rPr>
        <w:t>§</w:t>
      </w:r>
      <w:r w:rsidR="00ED5668">
        <w:rPr>
          <w:u w:val="single"/>
        </w:rPr>
        <w:t>31B-14-10</w:t>
      </w:r>
      <w:r w:rsidR="0032443B" w:rsidRPr="003D711C">
        <w:rPr>
          <w:u w:val="single"/>
        </w:rPr>
        <w:t>8</w:t>
      </w:r>
      <w:r w:rsidRPr="003D711C">
        <w:rPr>
          <w:u w:val="single"/>
        </w:rPr>
        <w:t>.</w:t>
      </w:r>
    </w:p>
    <w:p w14:paraId="6F6ADAC8" w14:textId="49F2B3EB" w:rsidR="0057457A" w:rsidRPr="003D711C" w:rsidRDefault="0057457A" w:rsidP="0057457A">
      <w:pPr>
        <w:pStyle w:val="SectionBody"/>
        <w:rPr>
          <w:u w:val="single"/>
        </w:rPr>
      </w:pPr>
      <w:bookmarkStart w:id="3" w:name="_Hlk483919625"/>
      <w:r w:rsidRPr="003D711C">
        <w:rPr>
          <w:u w:val="single"/>
        </w:rPr>
        <w:t xml:space="preserve">(c) If law of this state other than this </w:t>
      </w:r>
      <w:r w:rsidR="002340CE">
        <w:rPr>
          <w:u w:val="single"/>
        </w:rPr>
        <w:t>article</w:t>
      </w:r>
      <w:r w:rsidRPr="003D711C">
        <w:rPr>
          <w:u w:val="single"/>
        </w:rPr>
        <w:t xml:space="preserve"> imposes a prohibition, limitation, requirement, condition, obligation, liability, or other restriction on a limited liability company, a member, manager, or other agent of the company, or a transferee of the company, except as otherwise provided in law of this state other than this </w:t>
      </w:r>
      <w:r w:rsidR="002340CE">
        <w:rPr>
          <w:u w:val="single"/>
        </w:rPr>
        <w:t>article</w:t>
      </w:r>
      <w:r w:rsidRPr="003D711C">
        <w:rPr>
          <w:u w:val="single"/>
        </w:rPr>
        <w:t xml:space="preserve">, the restriction applies in accordance with </w:t>
      </w:r>
      <w:r w:rsidR="0032443B" w:rsidRPr="003D711C">
        <w:rPr>
          <w:u w:val="single"/>
        </w:rPr>
        <w:t>§</w:t>
      </w:r>
      <w:r w:rsidR="00ED5668">
        <w:rPr>
          <w:u w:val="single"/>
        </w:rPr>
        <w:t>31B-14-10</w:t>
      </w:r>
      <w:r w:rsidR="0032443B" w:rsidRPr="003D711C">
        <w:rPr>
          <w:u w:val="single"/>
        </w:rPr>
        <w:t>8</w:t>
      </w:r>
      <w:r w:rsidRPr="003D711C">
        <w:rPr>
          <w:u w:val="single"/>
        </w:rPr>
        <w:t>.</w:t>
      </w:r>
    </w:p>
    <w:bookmarkEnd w:id="3"/>
    <w:p w14:paraId="715824C9" w14:textId="6DFBDC37" w:rsidR="0057457A" w:rsidRPr="003D711C" w:rsidRDefault="0057457A" w:rsidP="0057457A">
      <w:pPr>
        <w:pStyle w:val="SectionBody"/>
        <w:rPr>
          <w:u w:val="single"/>
        </w:rPr>
      </w:pPr>
      <w:r w:rsidRPr="003D711C">
        <w:rPr>
          <w:u w:val="single"/>
        </w:rPr>
        <w:t xml:space="preserve">(d) Except as otherwise provided in </w:t>
      </w:r>
      <w:r w:rsidR="0032443B" w:rsidRPr="003D711C">
        <w:rPr>
          <w:u w:val="single"/>
        </w:rPr>
        <w:t>§</w:t>
      </w:r>
      <w:r w:rsidR="00ED5668">
        <w:rPr>
          <w:u w:val="single"/>
        </w:rPr>
        <w:t>31B-14-10</w:t>
      </w:r>
      <w:r w:rsidR="0032443B" w:rsidRPr="003D711C">
        <w:rPr>
          <w:u w:val="single"/>
        </w:rPr>
        <w:t>7</w:t>
      </w:r>
      <w:r w:rsidRPr="003D711C">
        <w:rPr>
          <w:u w:val="single"/>
        </w:rPr>
        <w:t xml:space="preserve">, if the operating agreement of a series limited liability company does not provide for a matter described in subsection (a) in a manner permitted by this </w:t>
      </w:r>
      <w:r w:rsidR="002340CE">
        <w:rPr>
          <w:u w:val="single"/>
        </w:rPr>
        <w:t>article</w:t>
      </w:r>
      <w:r w:rsidRPr="003D711C">
        <w:rPr>
          <w:u w:val="single"/>
        </w:rPr>
        <w:t>, the matter is determined in accordance with the following rules:</w:t>
      </w:r>
    </w:p>
    <w:p w14:paraId="5D883638" w14:textId="61249C53" w:rsidR="0057457A" w:rsidRPr="003D711C" w:rsidRDefault="0057457A" w:rsidP="0057457A">
      <w:pPr>
        <w:pStyle w:val="SectionBody"/>
        <w:rPr>
          <w:u w:val="single"/>
        </w:rPr>
      </w:pPr>
      <w:r w:rsidRPr="003D711C">
        <w:rPr>
          <w:u w:val="single"/>
        </w:rPr>
        <w:t xml:space="preserve">(1) To the extent this </w:t>
      </w:r>
      <w:r w:rsidR="002340CE">
        <w:rPr>
          <w:u w:val="single"/>
        </w:rPr>
        <w:t>article</w:t>
      </w:r>
      <w:r w:rsidRPr="003D711C">
        <w:rPr>
          <w:u w:val="single"/>
        </w:rPr>
        <w:t xml:space="preserve"> addresses the matter, this </w:t>
      </w:r>
      <w:r w:rsidR="002340CE">
        <w:rPr>
          <w:u w:val="single"/>
        </w:rPr>
        <w:t>article</w:t>
      </w:r>
      <w:r w:rsidRPr="003D711C">
        <w:rPr>
          <w:u w:val="single"/>
        </w:rPr>
        <w:t xml:space="preserve"> governs.</w:t>
      </w:r>
    </w:p>
    <w:p w14:paraId="4D94DE48" w14:textId="1EBE2CEE" w:rsidR="0057457A" w:rsidRPr="003D711C" w:rsidRDefault="0057457A" w:rsidP="0057457A">
      <w:pPr>
        <w:pStyle w:val="SectionBody"/>
        <w:rPr>
          <w:u w:val="single"/>
        </w:rPr>
      </w:pPr>
      <w:r w:rsidRPr="003D711C">
        <w:rPr>
          <w:u w:val="single"/>
        </w:rPr>
        <w:t xml:space="preserve">(2) To the extent this </w:t>
      </w:r>
      <w:r w:rsidR="002340CE">
        <w:rPr>
          <w:u w:val="single"/>
        </w:rPr>
        <w:t>article</w:t>
      </w:r>
      <w:r w:rsidRPr="003D711C">
        <w:rPr>
          <w:u w:val="single"/>
        </w:rPr>
        <w:t xml:space="preserve"> does not address the matter, </w:t>
      </w:r>
      <w:r w:rsidR="00BB51B3" w:rsidRPr="003D711C">
        <w:rPr>
          <w:u w:val="single"/>
        </w:rPr>
        <w:t>Chapter 31B of this code</w:t>
      </w:r>
      <w:r w:rsidR="00630E2A" w:rsidRPr="003D711C">
        <w:rPr>
          <w:i/>
          <w:iCs/>
          <w:u w:val="single"/>
        </w:rPr>
        <w:t xml:space="preserve"> </w:t>
      </w:r>
      <w:r w:rsidRPr="003D711C">
        <w:rPr>
          <w:u w:val="single"/>
        </w:rPr>
        <w:t xml:space="preserve">governs the matter in accordance with </w:t>
      </w:r>
      <w:r w:rsidR="0032443B" w:rsidRPr="003D711C">
        <w:rPr>
          <w:u w:val="single"/>
        </w:rPr>
        <w:t>§</w:t>
      </w:r>
      <w:r w:rsidR="00ED5668">
        <w:rPr>
          <w:u w:val="single"/>
        </w:rPr>
        <w:t>31B-14-10</w:t>
      </w:r>
      <w:r w:rsidR="0032443B" w:rsidRPr="003D711C">
        <w:rPr>
          <w:u w:val="single"/>
        </w:rPr>
        <w:t>8</w:t>
      </w:r>
      <w:r w:rsidRPr="003D711C">
        <w:rPr>
          <w:u w:val="single"/>
        </w:rPr>
        <w:t>.</w:t>
      </w:r>
    </w:p>
    <w:p w14:paraId="6C3FFED7" w14:textId="77777777" w:rsidR="00D55DB8" w:rsidRPr="003D711C" w:rsidRDefault="00D55DB8" w:rsidP="00D55DB8">
      <w:pPr>
        <w:pStyle w:val="SectionHeading"/>
        <w:rPr>
          <w:u w:val="single"/>
        </w:rPr>
        <w:sectPr w:rsidR="00D55DB8" w:rsidRPr="003D711C" w:rsidSect="008E02F2">
          <w:type w:val="continuous"/>
          <w:pgSz w:w="12240" w:h="15840"/>
          <w:pgMar w:top="1440" w:right="1800" w:bottom="1440" w:left="1800" w:header="720" w:footer="720" w:gutter="0"/>
          <w:lnNumType w:countBy="1" w:restart="newSection"/>
          <w:cols w:space="720"/>
        </w:sectPr>
      </w:pPr>
    </w:p>
    <w:p w14:paraId="34190F2C" w14:textId="29E29072" w:rsidR="00350832" w:rsidRPr="003D711C" w:rsidRDefault="00350832" w:rsidP="00D55DB8">
      <w:pPr>
        <w:pStyle w:val="SectionHeading"/>
        <w:rPr>
          <w:u w:val="single"/>
        </w:rPr>
      </w:pPr>
      <w:r w:rsidRPr="003D711C">
        <w:rPr>
          <w:u w:val="single"/>
        </w:rPr>
        <w:t>§</w:t>
      </w:r>
      <w:r w:rsidR="00D21B78">
        <w:rPr>
          <w:u w:val="single"/>
        </w:rPr>
        <w:t>31B-14-1</w:t>
      </w:r>
      <w:r w:rsidR="00ED5668">
        <w:rPr>
          <w:u w:val="single"/>
        </w:rPr>
        <w:t>0</w:t>
      </w:r>
      <w:r w:rsidRPr="003D711C">
        <w:rPr>
          <w:u w:val="single"/>
        </w:rPr>
        <w:t xml:space="preserve">7. Additional </w:t>
      </w:r>
      <w:r w:rsidR="0032443B" w:rsidRPr="003D711C">
        <w:rPr>
          <w:u w:val="single"/>
        </w:rPr>
        <w:t>l</w:t>
      </w:r>
      <w:r w:rsidRPr="003D711C">
        <w:rPr>
          <w:u w:val="single"/>
        </w:rPr>
        <w:t xml:space="preserve">imitations </w:t>
      </w:r>
      <w:r w:rsidR="0032443B" w:rsidRPr="003D711C">
        <w:rPr>
          <w:u w:val="single"/>
        </w:rPr>
        <w:t>o</w:t>
      </w:r>
      <w:r w:rsidRPr="003D711C">
        <w:rPr>
          <w:u w:val="single"/>
        </w:rPr>
        <w:t xml:space="preserve">n </w:t>
      </w:r>
      <w:r w:rsidR="0032443B" w:rsidRPr="003D711C">
        <w:rPr>
          <w:u w:val="single"/>
        </w:rPr>
        <w:t>o</w:t>
      </w:r>
      <w:r w:rsidRPr="003D711C">
        <w:rPr>
          <w:u w:val="single"/>
        </w:rPr>
        <w:t xml:space="preserve">perating </w:t>
      </w:r>
      <w:r w:rsidR="0032443B" w:rsidRPr="003D711C">
        <w:rPr>
          <w:u w:val="single"/>
        </w:rPr>
        <w:t>a</w:t>
      </w:r>
      <w:r w:rsidRPr="003D711C">
        <w:rPr>
          <w:u w:val="single"/>
        </w:rPr>
        <w:t>greement.</w:t>
      </w:r>
    </w:p>
    <w:p w14:paraId="4067DE88" w14:textId="003CA1BB" w:rsidR="00350832" w:rsidRPr="003D711C" w:rsidRDefault="00DA34F6" w:rsidP="00350832">
      <w:pPr>
        <w:pStyle w:val="SectionBody"/>
        <w:rPr>
          <w:u w:val="single"/>
        </w:rPr>
      </w:pPr>
      <w:r>
        <w:rPr>
          <w:u w:val="single"/>
        </w:rPr>
        <w:t xml:space="preserve">(a) </w:t>
      </w:r>
      <w:r w:rsidR="00350832" w:rsidRPr="003D711C">
        <w:rPr>
          <w:u w:val="single"/>
        </w:rPr>
        <w:t>An operating agreement may not vary the effect of:</w:t>
      </w:r>
    </w:p>
    <w:p w14:paraId="6BD0CF2F" w14:textId="35F5B4A6" w:rsidR="00350832" w:rsidRPr="003D711C" w:rsidRDefault="00350832" w:rsidP="00350832">
      <w:pPr>
        <w:pStyle w:val="SectionBody"/>
        <w:rPr>
          <w:u w:val="single"/>
        </w:rPr>
      </w:pPr>
      <w:r w:rsidRPr="003D711C">
        <w:rPr>
          <w:u w:val="single"/>
        </w:rPr>
        <w:t xml:space="preserve">(1) </w:t>
      </w:r>
      <w:r w:rsidR="00DA34F6">
        <w:rPr>
          <w:u w:val="single"/>
        </w:rPr>
        <w:t>T</w:t>
      </w:r>
      <w:r w:rsidRPr="003D711C">
        <w:rPr>
          <w:u w:val="single"/>
        </w:rPr>
        <w:t>his section;</w:t>
      </w:r>
    </w:p>
    <w:p w14:paraId="44A93EBA" w14:textId="2C132A4A" w:rsidR="00350832" w:rsidRPr="003D711C" w:rsidRDefault="00350832" w:rsidP="00350832">
      <w:pPr>
        <w:pStyle w:val="SectionBody"/>
        <w:rPr>
          <w:u w:val="single"/>
        </w:rPr>
      </w:pPr>
      <w:r w:rsidRPr="003D711C">
        <w:rPr>
          <w:u w:val="single"/>
        </w:rPr>
        <w:t xml:space="preserve">(2) </w:t>
      </w:r>
      <w:r w:rsidR="00D55DB8" w:rsidRPr="003D711C">
        <w:rPr>
          <w:u w:val="single"/>
        </w:rPr>
        <w:t>§</w:t>
      </w:r>
      <w:r w:rsidR="00ED5668">
        <w:rPr>
          <w:u w:val="single"/>
        </w:rPr>
        <w:t>31B-14-10</w:t>
      </w:r>
      <w:r w:rsidR="00D55DB8" w:rsidRPr="003D711C">
        <w:rPr>
          <w:u w:val="single"/>
        </w:rPr>
        <w:t>3</w:t>
      </w:r>
      <w:r w:rsidRPr="003D711C">
        <w:rPr>
          <w:u w:val="single"/>
        </w:rPr>
        <w:t>;</w:t>
      </w:r>
    </w:p>
    <w:p w14:paraId="2BD83AC4" w14:textId="451D011D" w:rsidR="00350832" w:rsidRPr="003D711C" w:rsidRDefault="00350832" w:rsidP="00350832">
      <w:pPr>
        <w:pStyle w:val="SectionBody"/>
        <w:rPr>
          <w:u w:val="single"/>
        </w:rPr>
      </w:pPr>
      <w:r w:rsidRPr="003D711C">
        <w:rPr>
          <w:u w:val="single"/>
        </w:rPr>
        <w:lastRenderedPageBreak/>
        <w:t xml:space="preserve">(3) </w:t>
      </w:r>
      <w:r w:rsidR="00D55DB8" w:rsidRPr="003D711C">
        <w:rPr>
          <w:u w:val="single"/>
        </w:rPr>
        <w:t>§</w:t>
      </w:r>
      <w:r w:rsidR="00ED5668">
        <w:rPr>
          <w:u w:val="single"/>
        </w:rPr>
        <w:t>31B-14-10</w:t>
      </w:r>
      <w:r w:rsidR="00D55DB8" w:rsidRPr="003D711C">
        <w:rPr>
          <w:u w:val="single"/>
        </w:rPr>
        <w:t>4(</w:t>
      </w:r>
      <w:r w:rsidRPr="003D711C">
        <w:rPr>
          <w:u w:val="single"/>
        </w:rPr>
        <w:t>a);</w:t>
      </w:r>
    </w:p>
    <w:p w14:paraId="215338D6" w14:textId="0670CF3A" w:rsidR="00350832" w:rsidRPr="003D711C" w:rsidRDefault="00764AF0" w:rsidP="00350832">
      <w:pPr>
        <w:pStyle w:val="SectionBody"/>
        <w:rPr>
          <w:u w:val="single"/>
        </w:rPr>
      </w:pPr>
      <w:r>
        <w:rPr>
          <w:u w:val="single"/>
        </w:rPr>
        <w:t>(</w:t>
      </w:r>
      <w:r w:rsidR="00350832" w:rsidRPr="003D711C">
        <w:rPr>
          <w:u w:val="single"/>
        </w:rPr>
        <w:t xml:space="preserve">4) </w:t>
      </w:r>
      <w:r w:rsidR="00D55DB8" w:rsidRPr="003D711C">
        <w:rPr>
          <w:u w:val="single"/>
        </w:rPr>
        <w:t>§</w:t>
      </w:r>
      <w:r w:rsidR="00ED5668">
        <w:rPr>
          <w:u w:val="single"/>
        </w:rPr>
        <w:t>31B-14-10</w:t>
      </w:r>
      <w:r w:rsidR="00D55DB8" w:rsidRPr="003D711C">
        <w:rPr>
          <w:u w:val="single"/>
        </w:rPr>
        <w:t xml:space="preserve">4 </w:t>
      </w:r>
      <w:r w:rsidR="00350832" w:rsidRPr="003D711C">
        <w:rPr>
          <w:u w:val="single"/>
        </w:rPr>
        <w:t xml:space="preserve">(b) to provide a protected series a power beyond the powers </w:t>
      </w:r>
      <w:r w:rsidR="00BB51B3" w:rsidRPr="003D711C">
        <w:rPr>
          <w:u w:val="single"/>
        </w:rPr>
        <w:t>Chapter 31B of this code</w:t>
      </w:r>
      <w:r w:rsidR="00BB51B3" w:rsidRPr="003D711C">
        <w:rPr>
          <w:i/>
          <w:iCs/>
          <w:u w:val="single"/>
        </w:rPr>
        <w:t xml:space="preserve"> </w:t>
      </w:r>
      <w:r w:rsidR="00350832" w:rsidRPr="003D711C">
        <w:rPr>
          <w:u w:val="single"/>
        </w:rPr>
        <w:t>provides a limited liability company;</w:t>
      </w:r>
    </w:p>
    <w:p w14:paraId="10B83619" w14:textId="12A23697" w:rsidR="00350832" w:rsidRPr="003D711C" w:rsidRDefault="00764AF0" w:rsidP="00350832">
      <w:pPr>
        <w:pStyle w:val="SectionBody"/>
        <w:rPr>
          <w:u w:val="single"/>
        </w:rPr>
      </w:pPr>
      <w:r>
        <w:rPr>
          <w:u w:val="single"/>
        </w:rPr>
        <w:t>(</w:t>
      </w:r>
      <w:r w:rsidR="00350832" w:rsidRPr="003D711C">
        <w:rPr>
          <w:u w:val="single"/>
        </w:rPr>
        <w:t xml:space="preserve">5) </w:t>
      </w:r>
      <w:r w:rsidR="00D55DB8" w:rsidRPr="003D711C">
        <w:rPr>
          <w:u w:val="single"/>
        </w:rPr>
        <w:t>§</w:t>
      </w:r>
      <w:r w:rsidR="00ED5668">
        <w:rPr>
          <w:u w:val="single"/>
        </w:rPr>
        <w:t>31B-14-10</w:t>
      </w:r>
      <w:r w:rsidR="00D55DB8" w:rsidRPr="003D711C">
        <w:rPr>
          <w:u w:val="single"/>
        </w:rPr>
        <w:t xml:space="preserve">4 </w:t>
      </w:r>
      <w:r w:rsidR="00350832" w:rsidRPr="003D711C">
        <w:rPr>
          <w:u w:val="single"/>
        </w:rPr>
        <w:t>(c) or (d);</w:t>
      </w:r>
    </w:p>
    <w:p w14:paraId="06001415" w14:textId="30983F4D" w:rsidR="00350832" w:rsidRPr="003D711C" w:rsidRDefault="00350832" w:rsidP="00350832">
      <w:pPr>
        <w:pStyle w:val="SectionBody"/>
        <w:rPr>
          <w:u w:val="single"/>
        </w:rPr>
      </w:pPr>
      <w:r w:rsidRPr="003D711C">
        <w:rPr>
          <w:u w:val="single"/>
        </w:rPr>
        <w:t xml:space="preserve">(6) </w:t>
      </w:r>
      <w:r w:rsidR="00D55DB8" w:rsidRPr="003D711C">
        <w:rPr>
          <w:u w:val="single"/>
        </w:rPr>
        <w:t>§</w:t>
      </w:r>
      <w:r w:rsidR="00ED5668">
        <w:rPr>
          <w:u w:val="single"/>
        </w:rPr>
        <w:t>31B-14-10</w:t>
      </w:r>
      <w:r w:rsidR="00D55DB8" w:rsidRPr="003D711C">
        <w:rPr>
          <w:u w:val="single"/>
        </w:rPr>
        <w:t>5</w:t>
      </w:r>
      <w:r w:rsidRPr="003D711C">
        <w:rPr>
          <w:u w:val="single"/>
        </w:rPr>
        <w:t>;</w:t>
      </w:r>
    </w:p>
    <w:p w14:paraId="4C0F298B" w14:textId="7AEE2826" w:rsidR="00350832" w:rsidRPr="003D711C" w:rsidRDefault="00350832" w:rsidP="00350832">
      <w:pPr>
        <w:pStyle w:val="SectionBody"/>
        <w:rPr>
          <w:u w:val="single"/>
        </w:rPr>
      </w:pPr>
      <w:r w:rsidRPr="003D711C">
        <w:rPr>
          <w:u w:val="single"/>
        </w:rPr>
        <w:t>(7)</w:t>
      </w:r>
      <w:r w:rsidR="00D55DB8" w:rsidRPr="003D711C">
        <w:rPr>
          <w:u w:val="single"/>
        </w:rPr>
        <w:t xml:space="preserve"> §</w:t>
      </w:r>
      <w:r w:rsidR="00ED5668">
        <w:rPr>
          <w:u w:val="single"/>
        </w:rPr>
        <w:t>31B-14-10</w:t>
      </w:r>
      <w:r w:rsidR="00D55DB8" w:rsidRPr="003D711C">
        <w:rPr>
          <w:u w:val="single"/>
        </w:rPr>
        <w:t>6</w:t>
      </w:r>
      <w:r w:rsidRPr="003D711C">
        <w:rPr>
          <w:u w:val="single"/>
        </w:rPr>
        <w:t>;</w:t>
      </w:r>
    </w:p>
    <w:p w14:paraId="7CB99102" w14:textId="3C6E9C2C" w:rsidR="00350832" w:rsidRPr="003D711C" w:rsidRDefault="00350832" w:rsidP="00350832">
      <w:pPr>
        <w:pStyle w:val="SectionBody"/>
        <w:rPr>
          <w:u w:val="single"/>
        </w:rPr>
      </w:pPr>
      <w:r w:rsidRPr="003D711C">
        <w:rPr>
          <w:u w:val="single"/>
        </w:rPr>
        <w:t xml:space="preserve">(8) </w:t>
      </w:r>
      <w:r w:rsidR="00D55DB8" w:rsidRPr="003D711C">
        <w:rPr>
          <w:u w:val="single"/>
        </w:rPr>
        <w:t>§</w:t>
      </w:r>
      <w:r w:rsidR="00ED5668">
        <w:rPr>
          <w:u w:val="single"/>
        </w:rPr>
        <w:t>31B-14-10</w:t>
      </w:r>
      <w:r w:rsidR="00D55DB8" w:rsidRPr="003D711C">
        <w:rPr>
          <w:u w:val="single"/>
        </w:rPr>
        <w:t>8</w:t>
      </w:r>
      <w:r w:rsidRPr="003D711C">
        <w:rPr>
          <w:u w:val="single"/>
        </w:rPr>
        <w:t>;</w:t>
      </w:r>
    </w:p>
    <w:p w14:paraId="75FCFFEC" w14:textId="4BB7A679" w:rsidR="00350832" w:rsidRPr="003D711C" w:rsidRDefault="00350832" w:rsidP="00350832">
      <w:pPr>
        <w:pStyle w:val="SectionBody"/>
        <w:rPr>
          <w:u w:val="single"/>
        </w:rPr>
      </w:pPr>
      <w:r w:rsidRPr="003D711C">
        <w:rPr>
          <w:u w:val="single"/>
        </w:rPr>
        <w:t xml:space="preserve">(9) </w:t>
      </w:r>
      <w:r w:rsidR="00D55DB8" w:rsidRPr="003D711C">
        <w:rPr>
          <w:u w:val="single"/>
        </w:rPr>
        <w:t>§</w:t>
      </w:r>
      <w:r w:rsidR="00ED5668">
        <w:rPr>
          <w:u w:val="single"/>
        </w:rPr>
        <w:t>31B-14-20</w:t>
      </w:r>
      <w:r w:rsidR="00D55DB8" w:rsidRPr="003D711C">
        <w:rPr>
          <w:u w:val="single"/>
        </w:rPr>
        <w:t>1</w:t>
      </w:r>
      <w:r w:rsidRPr="003D711C">
        <w:rPr>
          <w:u w:val="single"/>
        </w:rPr>
        <w:t>, except to vary the manner in which a limited liability company approves establishing a protected series;</w:t>
      </w:r>
    </w:p>
    <w:p w14:paraId="05F2E6DE" w14:textId="6F027695" w:rsidR="00350832" w:rsidRPr="003D711C" w:rsidRDefault="00350832" w:rsidP="00350832">
      <w:pPr>
        <w:pStyle w:val="SectionBody"/>
        <w:rPr>
          <w:u w:val="single"/>
        </w:rPr>
      </w:pPr>
      <w:r w:rsidRPr="003D711C">
        <w:rPr>
          <w:u w:val="single"/>
        </w:rPr>
        <w:t xml:space="preserve">(10) </w:t>
      </w:r>
      <w:r w:rsidR="00D55DB8" w:rsidRPr="003D711C">
        <w:rPr>
          <w:u w:val="single"/>
        </w:rPr>
        <w:t>§</w:t>
      </w:r>
      <w:r w:rsidR="00ED5668">
        <w:rPr>
          <w:u w:val="single"/>
        </w:rPr>
        <w:t>31B-14-20</w:t>
      </w:r>
      <w:r w:rsidR="00D55DB8" w:rsidRPr="003D711C">
        <w:rPr>
          <w:u w:val="single"/>
        </w:rPr>
        <w:t>2</w:t>
      </w:r>
      <w:r w:rsidRPr="003D711C">
        <w:rPr>
          <w:u w:val="single"/>
        </w:rPr>
        <w:t xml:space="preserve">; </w:t>
      </w:r>
    </w:p>
    <w:p w14:paraId="528F75F0" w14:textId="6137955A" w:rsidR="00350832" w:rsidRPr="003D711C" w:rsidRDefault="00350832" w:rsidP="00350832">
      <w:pPr>
        <w:pStyle w:val="SectionBody"/>
        <w:rPr>
          <w:u w:val="single"/>
        </w:rPr>
      </w:pPr>
      <w:r w:rsidRPr="003D711C">
        <w:rPr>
          <w:u w:val="single"/>
        </w:rPr>
        <w:t xml:space="preserve">(11) </w:t>
      </w:r>
      <w:r w:rsidR="00D55DB8" w:rsidRPr="003D711C">
        <w:rPr>
          <w:u w:val="single"/>
        </w:rPr>
        <w:t>§</w:t>
      </w:r>
      <w:r w:rsidR="00ED5668">
        <w:rPr>
          <w:u w:val="single"/>
        </w:rPr>
        <w:t>31B-14-20</w:t>
      </w:r>
      <w:r w:rsidR="00D55DB8" w:rsidRPr="003D711C">
        <w:rPr>
          <w:u w:val="single"/>
        </w:rPr>
        <w:t>3</w:t>
      </w:r>
      <w:r w:rsidRPr="003D711C">
        <w:rPr>
          <w:u w:val="single"/>
        </w:rPr>
        <w:t xml:space="preserve">; </w:t>
      </w:r>
    </w:p>
    <w:p w14:paraId="64AC673B" w14:textId="25A06873" w:rsidR="00350832" w:rsidRPr="003D711C" w:rsidRDefault="00764AF0" w:rsidP="00350832">
      <w:pPr>
        <w:pStyle w:val="SectionBody"/>
        <w:rPr>
          <w:u w:val="single"/>
        </w:rPr>
      </w:pPr>
      <w:r>
        <w:rPr>
          <w:u w:val="single"/>
        </w:rPr>
        <w:t>(</w:t>
      </w:r>
      <w:r w:rsidR="00350832" w:rsidRPr="003D711C">
        <w:rPr>
          <w:u w:val="single"/>
        </w:rPr>
        <w:t xml:space="preserve">12) </w:t>
      </w:r>
      <w:r w:rsidR="00D55DB8" w:rsidRPr="003D711C">
        <w:rPr>
          <w:u w:val="single"/>
        </w:rPr>
        <w:t>§</w:t>
      </w:r>
      <w:r w:rsidR="00ED5668">
        <w:rPr>
          <w:u w:val="single"/>
        </w:rPr>
        <w:t>31B-14-30</w:t>
      </w:r>
      <w:r w:rsidR="00D55DB8" w:rsidRPr="003D711C">
        <w:rPr>
          <w:u w:val="single"/>
        </w:rPr>
        <w:t>2</w:t>
      </w:r>
      <w:r w:rsidR="00350832" w:rsidRPr="003D711C">
        <w:rPr>
          <w:u w:val="single"/>
        </w:rPr>
        <w:t>;</w:t>
      </w:r>
    </w:p>
    <w:p w14:paraId="4501239E" w14:textId="24E70B36" w:rsidR="00350832" w:rsidRPr="003D711C" w:rsidRDefault="00350832" w:rsidP="00350832">
      <w:pPr>
        <w:pStyle w:val="SectionBody"/>
        <w:rPr>
          <w:u w:val="single"/>
        </w:rPr>
      </w:pPr>
      <w:r w:rsidRPr="003D711C">
        <w:rPr>
          <w:u w:val="single"/>
        </w:rPr>
        <w:t xml:space="preserve">(13) </w:t>
      </w:r>
      <w:r w:rsidR="00D55DB8" w:rsidRPr="003D711C">
        <w:rPr>
          <w:u w:val="single"/>
        </w:rPr>
        <w:t>§</w:t>
      </w:r>
      <w:r w:rsidR="00ED5668">
        <w:rPr>
          <w:u w:val="single"/>
        </w:rPr>
        <w:t>31B-14-30</w:t>
      </w:r>
      <w:r w:rsidR="00D55DB8" w:rsidRPr="003D711C">
        <w:rPr>
          <w:u w:val="single"/>
        </w:rPr>
        <w:t>3</w:t>
      </w:r>
      <w:r w:rsidRPr="003D711C">
        <w:rPr>
          <w:u w:val="single"/>
        </w:rPr>
        <w:t>(a) or (b);</w:t>
      </w:r>
    </w:p>
    <w:p w14:paraId="57C02E6D" w14:textId="3A0CE3EB" w:rsidR="00350832" w:rsidRPr="003D711C" w:rsidRDefault="00350832" w:rsidP="00350832">
      <w:pPr>
        <w:pStyle w:val="SectionBody"/>
        <w:rPr>
          <w:u w:val="single"/>
        </w:rPr>
      </w:pPr>
      <w:r w:rsidRPr="003D711C">
        <w:rPr>
          <w:u w:val="single"/>
        </w:rPr>
        <w:t xml:space="preserve">(14) </w:t>
      </w:r>
      <w:r w:rsidR="00D55DB8" w:rsidRPr="003D711C">
        <w:rPr>
          <w:u w:val="single"/>
        </w:rPr>
        <w:t>§</w:t>
      </w:r>
      <w:r w:rsidR="00ED5668">
        <w:rPr>
          <w:u w:val="single"/>
        </w:rPr>
        <w:t>31B-14-30</w:t>
      </w:r>
      <w:r w:rsidR="00D55DB8" w:rsidRPr="003D711C">
        <w:rPr>
          <w:u w:val="single"/>
        </w:rPr>
        <w:t>4</w:t>
      </w:r>
      <w:r w:rsidRPr="003D711C">
        <w:rPr>
          <w:u w:val="single"/>
        </w:rPr>
        <w:t>(c)</w:t>
      </w:r>
      <w:r w:rsidR="00914DA1">
        <w:rPr>
          <w:u w:val="single"/>
        </w:rPr>
        <w:t>,</w:t>
      </w:r>
      <w:r w:rsidRPr="003D711C">
        <w:rPr>
          <w:u w:val="single"/>
        </w:rPr>
        <w:t xml:space="preserve"> (f)</w:t>
      </w:r>
      <w:r w:rsidR="00914DA1">
        <w:rPr>
          <w:u w:val="single"/>
        </w:rPr>
        <w:t>, or (g)</w:t>
      </w:r>
      <w:r w:rsidRPr="003D711C">
        <w:rPr>
          <w:u w:val="single"/>
        </w:rPr>
        <w:t>;</w:t>
      </w:r>
    </w:p>
    <w:p w14:paraId="02C1F720" w14:textId="25D97CCD" w:rsidR="00350832" w:rsidRPr="003D711C" w:rsidRDefault="00350832" w:rsidP="00350832">
      <w:pPr>
        <w:pStyle w:val="SectionBody"/>
        <w:rPr>
          <w:u w:val="single"/>
        </w:rPr>
      </w:pPr>
      <w:r w:rsidRPr="003D711C">
        <w:rPr>
          <w:u w:val="single"/>
        </w:rPr>
        <w:t xml:space="preserve">(15) </w:t>
      </w:r>
      <w:r w:rsidR="00D55DB8" w:rsidRPr="003D711C">
        <w:rPr>
          <w:u w:val="single"/>
        </w:rPr>
        <w:t>§</w:t>
      </w:r>
      <w:r w:rsidR="00ED5668">
        <w:rPr>
          <w:u w:val="single"/>
        </w:rPr>
        <w:t>31B-14-40</w:t>
      </w:r>
      <w:r w:rsidR="00D55DB8" w:rsidRPr="003D711C">
        <w:rPr>
          <w:u w:val="single"/>
        </w:rPr>
        <w:t>1</w:t>
      </w:r>
      <w:r w:rsidRPr="003D711C">
        <w:rPr>
          <w:u w:val="single"/>
        </w:rPr>
        <w:t xml:space="preserve">, except to decrease or eliminate a limitation of liability stated in </w:t>
      </w:r>
      <w:r w:rsidR="00D55DB8" w:rsidRPr="003D711C">
        <w:rPr>
          <w:u w:val="single"/>
        </w:rPr>
        <w:t>§</w:t>
      </w:r>
      <w:r w:rsidR="00ED5668">
        <w:rPr>
          <w:u w:val="single"/>
        </w:rPr>
        <w:t>31B-14-40</w:t>
      </w:r>
      <w:r w:rsidR="00D55DB8" w:rsidRPr="003D711C">
        <w:rPr>
          <w:u w:val="single"/>
        </w:rPr>
        <w:t>1</w:t>
      </w:r>
      <w:r w:rsidRPr="003D711C">
        <w:rPr>
          <w:u w:val="single"/>
        </w:rPr>
        <w:t>;</w:t>
      </w:r>
    </w:p>
    <w:p w14:paraId="66322CD6" w14:textId="6C97AF4D" w:rsidR="00350832" w:rsidRPr="003D711C" w:rsidRDefault="00350832" w:rsidP="00350832">
      <w:pPr>
        <w:pStyle w:val="SectionBody"/>
        <w:rPr>
          <w:u w:val="single"/>
        </w:rPr>
      </w:pPr>
      <w:r w:rsidRPr="003D711C">
        <w:rPr>
          <w:u w:val="single"/>
        </w:rPr>
        <w:t xml:space="preserve">(16) </w:t>
      </w:r>
      <w:r w:rsidR="00D55DB8" w:rsidRPr="003D711C">
        <w:rPr>
          <w:u w:val="single"/>
        </w:rPr>
        <w:t>§</w:t>
      </w:r>
      <w:r w:rsidR="00ED5668">
        <w:rPr>
          <w:u w:val="single"/>
        </w:rPr>
        <w:t>31B-14-40</w:t>
      </w:r>
      <w:r w:rsidR="00D55DB8" w:rsidRPr="003D711C">
        <w:rPr>
          <w:u w:val="single"/>
        </w:rPr>
        <w:t>2</w:t>
      </w:r>
      <w:r w:rsidRPr="003D711C">
        <w:rPr>
          <w:u w:val="single"/>
        </w:rPr>
        <w:t>;</w:t>
      </w:r>
    </w:p>
    <w:p w14:paraId="2DEF0003" w14:textId="0AFCB561" w:rsidR="00350832" w:rsidRPr="003D711C" w:rsidRDefault="00350832" w:rsidP="00350832">
      <w:pPr>
        <w:pStyle w:val="SectionBody"/>
        <w:rPr>
          <w:u w:val="single"/>
        </w:rPr>
      </w:pPr>
      <w:r w:rsidRPr="003D711C">
        <w:rPr>
          <w:u w:val="single"/>
        </w:rPr>
        <w:t xml:space="preserve">(17) </w:t>
      </w:r>
      <w:r w:rsidR="00D55DB8" w:rsidRPr="003D711C">
        <w:rPr>
          <w:u w:val="single"/>
        </w:rPr>
        <w:t>§</w:t>
      </w:r>
      <w:r w:rsidR="00ED5668">
        <w:rPr>
          <w:u w:val="single"/>
        </w:rPr>
        <w:t>31B-14-40</w:t>
      </w:r>
      <w:r w:rsidR="00D55DB8" w:rsidRPr="003D711C">
        <w:rPr>
          <w:u w:val="single"/>
        </w:rPr>
        <w:t>3</w:t>
      </w:r>
      <w:r w:rsidRPr="003D711C">
        <w:rPr>
          <w:u w:val="single"/>
        </w:rPr>
        <w:t>;</w:t>
      </w:r>
    </w:p>
    <w:p w14:paraId="44E03DA5" w14:textId="04B79FD9" w:rsidR="00350832" w:rsidRPr="003D711C" w:rsidRDefault="00350832" w:rsidP="00350832">
      <w:pPr>
        <w:pStyle w:val="SectionBody"/>
        <w:rPr>
          <w:u w:val="single"/>
        </w:rPr>
      </w:pPr>
      <w:r w:rsidRPr="003D711C">
        <w:rPr>
          <w:u w:val="single"/>
        </w:rPr>
        <w:t xml:space="preserve">(18) </w:t>
      </w:r>
      <w:r w:rsidR="00D55DB8" w:rsidRPr="003D711C">
        <w:rPr>
          <w:u w:val="single"/>
        </w:rPr>
        <w:t>§</w:t>
      </w:r>
      <w:r w:rsidR="00ED5668">
        <w:rPr>
          <w:u w:val="single"/>
        </w:rPr>
        <w:t>31B-14-40</w:t>
      </w:r>
      <w:r w:rsidR="00D55DB8" w:rsidRPr="003D711C">
        <w:rPr>
          <w:u w:val="single"/>
        </w:rPr>
        <w:t>4</w:t>
      </w:r>
      <w:r w:rsidRPr="003D711C">
        <w:rPr>
          <w:u w:val="single"/>
        </w:rPr>
        <w:t>;</w:t>
      </w:r>
    </w:p>
    <w:p w14:paraId="69A9B283" w14:textId="7E7F3694" w:rsidR="00350832" w:rsidRPr="003D711C" w:rsidRDefault="00350832" w:rsidP="00350832">
      <w:pPr>
        <w:pStyle w:val="SectionBody"/>
        <w:rPr>
          <w:u w:val="single"/>
        </w:rPr>
      </w:pPr>
      <w:r w:rsidRPr="003D711C">
        <w:rPr>
          <w:u w:val="single"/>
        </w:rPr>
        <w:t xml:space="preserve">(19) </w:t>
      </w:r>
      <w:r w:rsidR="00D55DB8" w:rsidRPr="003D711C">
        <w:rPr>
          <w:u w:val="single"/>
        </w:rPr>
        <w:t>§</w:t>
      </w:r>
      <w:r w:rsidR="00ED5668">
        <w:rPr>
          <w:u w:val="single"/>
        </w:rPr>
        <w:t>31B-14-50</w:t>
      </w:r>
      <w:r w:rsidR="00D55DB8" w:rsidRPr="003D711C">
        <w:rPr>
          <w:u w:val="single"/>
        </w:rPr>
        <w:t>1</w:t>
      </w:r>
      <w:r w:rsidRPr="003D711C">
        <w:rPr>
          <w:u w:val="single"/>
        </w:rPr>
        <w:t>(1), (4), and (5);</w:t>
      </w:r>
    </w:p>
    <w:p w14:paraId="2E32480C" w14:textId="2504120B" w:rsidR="00350832" w:rsidRPr="003D711C" w:rsidRDefault="00350832" w:rsidP="00350832">
      <w:pPr>
        <w:pStyle w:val="SectionBody"/>
        <w:rPr>
          <w:u w:val="single"/>
        </w:rPr>
      </w:pPr>
      <w:r w:rsidRPr="003D711C">
        <w:rPr>
          <w:u w:val="single"/>
        </w:rPr>
        <w:t xml:space="preserve">(20) </w:t>
      </w:r>
      <w:r w:rsidR="00D55DB8" w:rsidRPr="003D711C">
        <w:rPr>
          <w:u w:val="single"/>
        </w:rPr>
        <w:t>§</w:t>
      </w:r>
      <w:r w:rsidR="00ED5668">
        <w:rPr>
          <w:u w:val="single"/>
        </w:rPr>
        <w:t>31B-14-50</w:t>
      </w:r>
      <w:r w:rsidR="00D55DB8" w:rsidRPr="003D711C">
        <w:rPr>
          <w:u w:val="single"/>
        </w:rPr>
        <w:t>2</w:t>
      </w:r>
      <w:r w:rsidRPr="003D711C">
        <w:rPr>
          <w:u w:val="single"/>
        </w:rPr>
        <w:t>, except to designate a different person to manage winding up;</w:t>
      </w:r>
    </w:p>
    <w:p w14:paraId="5A02C2E2" w14:textId="5B937068" w:rsidR="00350832" w:rsidRPr="005A6C6E" w:rsidRDefault="00350832" w:rsidP="00350832">
      <w:pPr>
        <w:pStyle w:val="SectionBody"/>
        <w:rPr>
          <w:u w:val="single"/>
          <w:lang w:val="fr-CA"/>
        </w:rPr>
      </w:pPr>
      <w:r w:rsidRPr="005A6C6E">
        <w:rPr>
          <w:u w:val="single"/>
          <w:lang w:val="fr-CA"/>
        </w:rPr>
        <w:t xml:space="preserve">(21) </w:t>
      </w:r>
      <w:r w:rsidR="00D55DB8" w:rsidRPr="005A6C6E">
        <w:rPr>
          <w:u w:val="single"/>
          <w:lang w:val="fr-CA"/>
        </w:rPr>
        <w:t>§</w:t>
      </w:r>
      <w:r w:rsidR="00ED5668" w:rsidRPr="005A6C6E">
        <w:rPr>
          <w:u w:val="single"/>
          <w:lang w:val="fr-CA"/>
        </w:rPr>
        <w:t>31B-14-50</w:t>
      </w:r>
      <w:r w:rsidR="00D55DB8" w:rsidRPr="005A6C6E">
        <w:rPr>
          <w:u w:val="single"/>
          <w:lang w:val="fr-CA"/>
        </w:rPr>
        <w:t>3</w:t>
      </w:r>
      <w:r w:rsidRPr="005A6C6E">
        <w:rPr>
          <w:u w:val="single"/>
          <w:lang w:val="fr-CA"/>
        </w:rPr>
        <w:t>;</w:t>
      </w:r>
    </w:p>
    <w:p w14:paraId="36FB3FBA" w14:textId="00094C48" w:rsidR="00350832" w:rsidRPr="005A6C6E" w:rsidRDefault="00350832" w:rsidP="00350832">
      <w:pPr>
        <w:pStyle w:val="SectionBody"/>
        <w:rPr>
          <w:u w:val="single"/>
          <w:lang w:val="fr-CA"/>
        </w:rPr>
      </w:pPr>
      <w:r w:rsidRPr="005A6C6E">
        <w:rPr>
          <w:u w:val="single"/>
          <w:lang w:val="fr-CA"/>
        </w:rPr>
        <w:t xml:space="preserve">(22) </w:t>
      </w:r>
      <w:r w:rsidR="00A13086" w:rsidRPr="005A6C6E">
        <w:rPr>
          <w:u w:val="single"/>
          <w:lang w:val="fr-CA"/>
        </w:rPr>
        <w:t>§</w:t>
      </w:r>
      <w:r w:rsidR="00ED5668" w:rsidRPr="005A6C6E">
        <w:rPr>
          <w:u w:val="single"/>
          <w:lang w:val="fr-CA"/>
        </w:rPr>
        <w:t>31B-14-60</w:t>
      </w:r>
      <w:r w:rsidR="00A13086" w:rsidRPr="005A6C6E">
        <w:rPr>
          <w:u w:val="single"/>
          <w:lang w:val="fr-CA"/>
        </w:rPr>
        <w:t xml:space="preserve">1 </w:t>
      </w:r>
      <w:r w:rsidR="00A13086" w:rsidRPr="005A6C6E">
        <w:rPr>
          <w:i/>
          <w:iCs/>
          <w:u w:val="single"/>
          <w:lang w:val="fr-CA"/>
        </w:rPr>
        <w:t>et seq.</w:t>
      </w:r>
      <w:r w:rsidRPr="005A6C6E">
        <w:rPr>
          <w:u w:val="single"/>
          <w:lang w:val="fr-CA"/>
        </w:rPr>
        <w:t>;</w:t>
      </w:r>
    </w:p>
    <w:p w14:paraId="5FC8A46D" w14:textId="43CDAC84" w:rsidR="00350832" w:rsidRPr="005A6C6E" w:rsidRDefault="00350832" w:rsidP="00350832">
      <w:pPr>
        <w:pStyle w:val="SectionBody"/>
        <w:rPr>
          <w:u w:val="single"/>
          <w:lang w:val="fr-CA"/>
        </w:rPr>
      </w:pPr>
      <w:r w:rsidRPr="005A6C6E">
        <w:rPr>
          <w:u w:val="single"/>
          <w:lang w:val="fr-CA"/>
        </w:rPr>
        <w:t xml:space="preserve">(23) </w:t>
      </w:r>
      <w:r w:rsidR="00A13086" w:rsidRPr="005A6C6E">
        <w:rPr>
          <w:u w:val="single"/>
          <w:lang w:val="fr-CA"/>
        </w:rPr>
        <w:t>§</w:t>
      </w:r>
      <w:r w:rsidR="00ED5668" w:rsidRPr="005A6C6E">
        <w:rPr>
          <w:u w:val="single"/>
          <w:lang w:val="fr-CA"/>
        </w:rPr>
        <w:t>31B-14-70</w:t>
      </w:r>
      <w:r w:rsidR="00A13086" w:rsidRPr="005A6C6E">
        <w:rPr>
          <w:u w:val="single"/>
          <w:lang w:val="fr-CA"/>
        </w:rPr>
        <w:t xml:space="preserve">1 </w:t>
      </w:r>
      <w:r w:rsidR="00A13086" w:rsidRPr="005A6C6E">
        <w:rPr>
          <w:i/>
          <w:iCs/>
          <w:u w:val="single"/>
          <w:lang w:val="fr-CA"/>
        </w:rPr>
        <w:t>et seq.</w:t>
      </w:r>
      <w:r w:rsidRPr="005A6C6E">
        <w:rPr>
          <w:u w:val="single"/>
          <w:lang w:val="fr-CA"/>
        </w:rPr>
        <w:t>;</w:t>
      </w:r>
    </w:p>
    <w:p w14:paraId="2F58CBFB" w14:textId="00AC8AB6" w:rsidR="00350832" w:rsidRPr="003D711C" w:rsidRDefault="00350832" w:rsidP="00350832">
      <w:pPr>
        <w:pStyle w:val="SectionBody"/>
        <w:rPr>
          <w:u w:val="single"/>
        </w:rPr>
      </w:pPr>
      <w:r w:rsidRPr="003D711C">
        <w:rPr>
          <w:u w:val="single"/>
        </w:rPr>
        <w:t xml:space="preserve">(24) </w:t>
      </w:r>
      <w:r w:rsidR="00A13086" w:rsidRPr="003D711C">
        <w:rPr>
          <w:u w:val="single"/>
        </w:rPr>
        <w:t>§</w:t>
      </w:r>
      <w:r w:rsidR="00D21B78">
        <w:rPr>
          <w:u w:val="single"/>
        </w:rPr>
        <w:t>31B-14-80</w:t>
      </w:r>
      <w:r w:rsidR="00A13086" w:rsidRPr="003D711C">
        <w:rPr>
          <w:u w:val="single"/>
        </w:rPr>
        <w:t xml:space="preserve">1 </w:t>
      </w:r>
      <w:r w:rsidR="00A13086" w:rsidRPr="003D711C">
        <w:rPr>
          <w:i/>
          <w:iCs/>
          <w:u w:val="single"/>
        </w:rPr>
        <w:t>et seq.</w:t>
      </w:r>
      <w:r w:rsidRPr="003D711C">
        <w:rPr>
          <w:u w:val="single"/>
        </w:rPr>
        <w:t>, except to vary:</w:t>
      </w:r>
    </w:p>
    <w:p w14:paraId="7C96229D" w14:textId="1FD02EA9" w:rsidR="00350832" w:rsidRPr="003D711C" w:rsidRDefault="00350832" w:rsidP="00350832">
      <w:pPr>
        <w:pStyle w:val="SectionBody"/>
        <w:rPr>
          <w:u w:val="single"/>
        </w:rPr>
      </w:pPr>
      <w:r w:rsidRPr="003D711C">
        <w:rPr>
          <w:u w:val="single"/>
        </w:rPr>
        <w:t xml:space="preserve">(A) </w:t>
      </w:r>
      <w:r w:rsidR="00DA34F6">
        <w:rPr>
          <w:u w:val="single"/>
        </w:rPr>
        <w:t>T</w:t>
      </w:r>
      <w:r w:rsidRPr="003D711C">
        <w:rPr>
          <w:u w:val="single"/>
        </w:rPr>
        <w:t xml:space="preserve">he manner in which a series limited liability company may elect under </w:t>
      </w:r>
      <w:r w:rsidR="0032443B" w:rsidRPr="003D711C">
        <w:rPr>
          <w:u w:val="single"/>
        </w:rPr>
        <w:t>§</w:t>
      </w:r>
      <w:r w:rsidR="00D21B78">
        <w:rPr>
          <w:u w:val="single"/>
        </w:rPr>
        <w:t>31B-</w:t>
      </w:r>
      <w:r w:rsidR="00D21B78">
        <w:rPr>
          <w:u w:val="single"/>
        </w:rPr>
        <w:lastRenderedPageBreak/>
        <w:t>14-80</w:t>
      </w:r>
      <w:r w:rsidR="0032443B" w:rsidRPr="003D711C">
        <w:rPr>
          <w:u w:val="single"/>
        </w:rPr>
        <w:t>3</w:t>
      </w:r>
      <w:r w:rsidRPr="003D711C">
        <w:rPr>
          <w:u w:val="single"/>
        </w:rPr>
        <w:t xml:space="preserve">(a)(2) to be subject to this </w:t>
      </w:r>
      <w:r w:rsidR="002340CE">
        <w:rPr>
          <w:u w:val="single"/>
        </w:rPr>
        <w:t>article</w:t>
      </w:r>
      <w:r w:rsidRPr="003D711C">
        <w:rPr>
          <w:u w:val="single"/>
        </w:rPr>
        <w:t>; or</w:t>
      </w:r>
    </w:p>
    <w:p w14:paraId="26BAD759" w14:textId="74153363" w:rsidR="00350832" w:rsidRPr="003D711C" w:rsidRDefault="00350832" w:rsidP="00350832">
      <w:pPr>
        <w:pStyle w:val="SectionBody"/>
        <w:rPr>
          <w:u w:val="single"/>
        </w:rPr>
      </w:pPr>
      <w:r w:rsidRPr="003D711C">
        <w:rPr>
          <w:u w:val="single"/>
        </w:rPr>
        <w:t xml:space="preserve">(B) </w:t>
      </w:r>
      <w:r w:rsidR="00DA34F6">
        <w:rPr>
          <w:u w:val="single"/>
        </w:rPr>
        <w:t>T</w:t>
      </w:r>
      <w:r w:rsidRPr="003D711C">
        <w:rPr>
          <w:u w:val="single"/>
        </w:rPr>
        <w:t xml:space="preserve">he person that has the right to sign and deliver to the </w:t>
      </w:r>
      <w:r w:rsidR="00630E2A" w:rsidRPr="003D711C">
        <w:rPr>
          <w:u w:val="single"/>
        </w:rPr>
        <w:t>Secretary of State</w:t>
      </w:r>
      <w:r w:rsidRPr="003D711C">
        <w:rPr>
          <w:u w:val="single"/>
        </w:rPr>
        <w:t xml:space="preserve"> for filing a record under </w:t>
      </w:r>
      <w:r w:rsidR="00CF6797" w:rsidRPr="003D711C">
        <w:rPr>
          <w:u w:val="single"/>
        </w:rPr>
        <w:t>§</w:t>
      </w:r>
      <w:r w:rsidR="00D21B78">
        <w:rPr>
          <w:u w:val="single"/>
        </w:rPr>
        <w:t>31B-14-80</w:t>
      </w:r>
      <w:r w:rsidR="00CF6797" w:rsidRPr="003D711C">
        <w:rPr>
          <w:u w:val="single"/>
        </w:rPr>
        <w:t>3</w:t>
      </w:r>
      <w:r w:rsidRPr="003D711C">
        <w:rPr>
          <w:u w:val="single"/>
        </w:rPr>
        <w:t>(b)(2); or</w:t>
      </w:r>
    </w:p>
    <w:p w14:paraId="68E443FA" w14:textId="2804E526" w:rsidR="00350832" w:rsidRPr="003D711C" w:rsidRDefault="00350832" w:rsidP="00350832">
      <w:pPr>
        <w:pStyle w:val="SectionBody"/>
        <w:rPr>
          <w:u w:val="single"/>
        </w:rPr>
      </w:pPr>
      <w:r w:rsidRPr="003D711C">
        <w:rPr>
          <w:u w:val="single"/>
        </w:rPr>
        <w:t xml:space="preserve">(25) </w:t>
      </w:r>
      <w:r w:rsidR="00DA34F6">
        <w:rPr>
          <w:u w:val="single"/>
        </w:rPr>
        <w:t>A</w:t>
      </w:r>
      <w:r w:rsidRPr="003D711C">
        <w:rPr>
          <w:u w:val="single"/>
        </w:rPr>
        <w:t xml:space="preserve"> provision of this </w:t>
      </w:r>
      <w:r w:rsidR="002340CE">
        <w:rPr>
          <w:u w:val="single"/>
        </w:rPr>
        <w:t>article</w:t>
      </w:r>
      <w:r w:rsidRPr="003D711C">
        <w:rPr>
          <w:u w:val="single"/>
        </w:rPr>
        <w:t xml:space="preserve"> pertaining to:</w:t>
      </w:r>
    </w:p>
    <w:p w14:paraId="1810B513" w14:textId="07338848" w:rsidR="00350832" w:rsidRPr="003D711C" w:rsidRDefault="00350832" w:rsidP="00350832">
      <w:pPr>
        <w:pStyle w:val="SectionBody"/>
        <w:rPr>
          <w:u w:val="single"/>
        </w:rPr>
      </w:pPr>
      <w:r w:rsidRPr="003D711C">
        <w:rPr>
          <w:u w:val="single"/>
        </w:rPr>
        <w:t xml:space="preserve">(A) </w:t>
      </w:r>
      <w:r w:rsidR="00DA34F6">
        <w:rPr>
          <w:u w:val="single"/>
        </w:rPr>
        <w:t>R</w:t>
      </w:r>
      <w:r w:rsidRPr="003D711C">
        <w:rPr>
          <w:u w:val="single"/>
        </w:rPr>
        <w:t>egistered agents; or</w:t>
      </w:r>
    </w:p>
    <w:p w14:paraId="53FF58EB" w14:textId="0556267D" w:rsidR="00350832" w:rsidRPr="003D711C" w:rsidRDefault="00DA34F6" w:rsidP="00350832">
      <w:pPr>
        <w:pStyle w:val="SectionBody"/>
        <w:rPr>
          <w:u w:val="single"/>
        </w:rPr>
      </w:pPr>
      <w:r>
        <w:rPr>
          <w:u w:val="single"/>
        </w:rPr>
        <w:t>(</w:t>
      </w:r>
      <w:r w:rsidR="00350832" w:rsidRPr="003D711C">
        <w:rPr>
          <w:u w:val="single"/>
        </w:rPr>
        <w:t xml:space="preserve">B) </w:t>
      </w:r>
      <w:r>
        <w:rPr>
          <w:u w:val="single"/>
        </w:rPr>
        <w:t>T</w:t>
      </w:r>
      <w:r w:rsidR="00350832" w:rsidRPr="003D711C">
        <w:rPr>
          <w:u w:val="single"/>
        </w:rPr>
        <w:t xml:space="preserve">he </w:t>
      </w:r>
      <w:r w:rsidR="00630E2A" w:rsidRPr="003D711C">
        <w:rPr>
          <w:u w:val="single"/>
        </w:rPr>
        <w:t>Secretary of State</w:t>
      </w:r>
      <w:r w:rsidR="00350832" w:rsidRPr="003D711C">
        <w:rPr>
          <w:u w:val="single"/>
        </w:rPr>
        <w:t xml:space="preserve">, including provisions pertaining to records authorized or required to be delivered to the </w:t>
      </w:r>
      <w:r w:rsidR="00630E2A" w:rsidRPr="003D711C">
        <w:rPr>
          <w:u w:val="single"/>
        </w:rPr>
        <w:t>Secretary of State</w:t>
      </w:r>
      <w:r w:rsidR="00350832" w:rsidRPr="003D711C">
        <w:rPr>
          <w:u w:val="single"/>
        </w:rPr>
        <w:t xml:space="preserve"> for filing under this </w:t>
      </w:r>
      <w:r w:rsidR="002340CE">
        <w:rPr>
          <w:u w:val="single"/>
        </w:rPr>
        <w:t>article</w:t>
      </w:r>
      <w:r w:rsidR="00350832" w:rsidRPr="003D711C">
        <w:rPr>
          <w:u w:val="single"/>
        </w:rPr>
        <w:t>.</w:t>
      </w:r>
    </w:p>
    <w:p w14:paraId="5D4610B7"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63FC1365" w14:textId="7922C624" w:rsidR="00350832" w:rsidRPr="003D711C" w:rsidRDefault="00350832" w:rsidP="00350832">
      <w:pPr>
        <w:pStyle w:val="SectionHeading"/>
        <w:rPr>
          <w:u w:val="single"/>
        </w:rPr>
      </w:pPr>
      <w:r w:rsidRPr="003D711C">
        <w:rPr>
          <w:u w:val="single"/>
        </w:rPr>
        <w:t>§</w:t>
      </w:r>
      <w:r w:rsidR="00D21B78">
        <w:rPr>
          <w:u w:val="single"/>
        </w:rPr>
        <w:t>31B-14-1</w:t>
      </w:r>
      <w:r w:rsidR="00ED5668">
        <w:rPr>
          <w:u w:val="single"/>
        </w:rPr>
        <w:t>0</w:t>
      </w:r>
      <w:r w:rsidRPr="003D711C">
        <w:rPr>
          <w:u w:val="single"/>
        </w:rPr>
        <w:t xml:space="preserve">8. Rules </w:t>
      </w:r>
      <w:r w:rsidR="00CF6797" w:rsidRPr="003D711C">
        <w:rPr>
          <w:u w:val="single"/>
        </w:rPr>
        <w:t xml:space="preserve">for applying limited liability company act. </w:t>
      </w:r>
    </w:p>
    <w:p w14:paraId="5880FE81" w14:textId="71C6646C" w:rsidR="00350832" w:rsidRPr="003D711C" w:rsidRDefault="00350832" w:rsidP="00350832">
      <w:pPr>
        <w:pStyle w:val="SectionBody"/>
        <w:rPr>
          <w:u w:val="single"/>
        </w:rPr>
      </w:pPr>
      <w:r w:rsidRPr="003D711C">
        <w:rPr>
          <w:u w:val="single"/>
        </w:rPr>
        <w:t xml:space="preserve">(a) Except as otherwise provided in subsection (b) and </w:t>
      </w:r>
      <w:r w:rsidR="00CF6797" w:rsidRPr="003D711C">
        <w:rPr>
          <w:u w:val="single"/>
        </w:rPr>
        <w:t>§</w:t>
      </w:r>
      <w:r w:rsidR="00ED5668">
        <w:rPr>
          <w:u w:val="single"/>
        </w:rPr>
        <w:t>31B-14-10</w:t>
      </w:r>
      <w:r w:rsidR="00CF6797" w:rsidRPr="003D711C">
        <w:rPr>
          <w:u w:val="single"/>
        </w:rPr>
        <w:t>7</w:t>
      </w:r>
      <w:r w:rsidRPr="003D711C">
        <w:rPr>
          <w:u w:val="single"/>
        </w:rPr>
        <w:t xml:space="preserve">, the following rules apply in applying </w:t>
      </w:r>
      <w:r w:rsidR="00CF6797" w:rsidRPr="003D711C">
        <w:rPr>
          <w:u w:val="single"/>
        </w:rPr>
        <w:t>§</w:t>
      </w:r>
      <w:r w:rsidR="00ED5668">
        <w:rPr>
          <w:u w:val="single"/>
        </w:rPr>
        <w:t>31B-14-10</w:t>
      </w:r>
      <w:r w:rsidR="00CF6797" w:rsidRPr="003D711C">
        <w:rPr>
          <w:u w:val="single"/>
        </w:rPr>
        <w:t>6</w:t>
      </w:r>
      <w:r w:rsidRPr="003D711C">
        <w:rPr>
          <w:u w:val="single"/>
        </w:rPr>
        <w:t xml:space="preserve">, </w:t>
      </w:r>
      <w:r w:rsidR="00CF6797" w:rsidRPr="003D711C">
        <w:rPr>
          <w:u w:val="single"/>
        </w:rPr>
        <w:t>§</w:t>
      </w:r>
      <w:r w:rsidR="00ED5668">
        <w:rPr>
          <w:u w:val="single"/>
        </w:rPr>
        <w:t>31B-14-30</w:t>
      </w:r>
      <w:r w:rsidR="00CF6797" w:rsidRPr="003D711C">
        <w:rPr>
          <w:u w:val="single"/>
        </w:rPr>
        <w:t>4</w:t>
      </w:r>
      <w:r w:rsidRPr="003D711C">
        <w:rPr>
          <w:u w:val="single"/>
        </w:rPr>
        <w:t xml:space="preserve">(c) and (f), </w:t>
      </w:r>
      <w:r w:rsidR="00CF6797" w:rsidRPr="003D711C">
        <w:rPr>
          <w:u w:val="single"/>
        </w:rPr>
        <w:t>§</w:t>
      </w:r>
      <w:r w:rsidR="00ED5668">
        <w:rPr>
          <w:u w:val="single"/>
        </w:rPr>
        <w:t>31B-14-50</w:t>
      </w:r>
      <w:r w:rsidR="00CF6797" w:rsidRPr="003D711C">
        <w:rPr>
          <w:u w:val="single"/>
        </w:rPr>
        <w:t>1</w:t>
      </w:r>
      <w:r w:rsidRPr="003D711C">
        <w:rPr>
          <w:u w:val="single"/>
        </w:rPr>
        <w:t>(4)(A),</w:t>
      </w:r>
      <w:r w:rsidR="00CF6797" w:rsidRPr="003D711C">
        <w:rPr>
          <w:u w:val="single"/>
        </w:rPr>
        <w:t xml:space="preserve"> §</w:t>
      </w:r>
      <w:r w:rsidR="00ED5668">
        <w:rPr>
          <w:u w:val="single"/>
        </w:rPr>
        <w:t>31B-14-50</w:t>
      </w:r>
      <w:r w:rsidR="00CF6797" w:rsidRPr="003D711C">
        <w:rPr>
          <w:u w:val="single"/>
        </w:rPr>
        <w:t>2</w:t>
      </w:r>
      <w:r w:rsidRPr="003D711C">
        <w:rPr>
          <w:u w:val="single"/>
        </w:rPr>
        <w:t>(a), and</w:t>
      </w:r>
      <w:r w:rsidR="00CF6797" w:rsidRPr="003D711C">
        <w:rPr>
          <w:u w:val="single"/>
        </w:rPr>
        <w:t xml:space="preserve"> §</w:t>
      </w:r>
      <w:r w:rsidR="00ED5668">
        <w:rPr>
          <w:u w:val="single"/>
        </w:rPr>
        <w:t>31B-14-50</w:t>
      </w:r>
      <w:r w:rsidR="00CF6797" w:rsidRPr="003D711C">
        <w:rPr>
          <w:u w:val="single"/>
        </w:rPr>
        <w:t>3</w:t>
      </w:r>
      <w:r w:rsidRPr="003D711C">
        <w:rPr>
          <w:u w:val="single"/>
        </w:rPr>
        <w:t xml:space="preserve">(2): </w:t>
      </w:r>
    </w:p>
    <w:p w14:paraId="67B07B85" w14:textId="2332ED8A" w:rsidR="00350832" w:rsidRPr="003D711C" w:rsidRDefault="00350832" w:rsidP="00350832">
      <w:pPr>
        <w:pStyle w:val="SectionBody"/>
        <w:rPr>
          <w:u w:val="single"/>
        </w:rPr>
      </w:pPr>
      <w:r w:rsidRPr="003D711C">
        <w:rPr>
          <w:u w:val="single"/>
        </w:rPr>
        <w:t>(1) A protected series of a series limited liability company is deemed to be a limited liability company that is formed separately from the series limited liability company and is distinct from the series limited liability company and any other protected series of the series limited liability company.</w:t>
      </w:r>
    </w:p>
    <w:p w14:paraId="787F834A" w14:textId="7355DFFD" w:rsidR="00350832" w:rsidRPr="003D711C" w:rsidRDefault="00764AF0" w:rsidP="00350832">
      <w:pPr>
        <w:pStyle w:val="SectionBody"/>
        <w:rPr>
          <w:u w:val="single"/>
        </w:rPr>
      </w:pPr>
      <w:r w:rsidRPr="003D711C">
        <w:rPr>
          <w:u w:val="single"/>
        </w:rPr>
        <w:t xml:space="preserve"> </w:t>
      </w:r>
      <w:r w:rsidR="00350832" w:rsidRPr="003D711C">
        <w:rPr>
          <w:u w:val="single"/>
        </w:rPr>
        <w:t>(2) An associated member of the protected series is deemed to be a member of the company deemed to exist under paragraph (1).</w:t>
      </w:r>
    </w:p>
    <w:p w14:paraId="4EDCB640" w14:textId="74DDD905" w:rsidR="00350832" w:rsidRPr="003D711C" w:rsidRDefault="00350832" w:rsidP="00350832">
      <w:pPr>
        <w:pStyle w:val="SectionBody"/>
        <w:rPr>
          <w:u w:val="single"/>
        </w:rPr>
      </w:pPr>
      <w:r w:rsidRPr="003D711C">
        <w:rPr>
          <w:u w:val="single"/>
        </w:rPr>
        <w:t>(3) A protected-series transferee of the protected series is deemed to be a transferee of the company deemed to exist under paragraph (1).</w:t>
      </w:r>
    </w:p>
    <w:p w14:paraId="0448A592" w14:textId="78CF852A" w:rsidR="00350832" w:rsidRPr="003D711C" w:rsidRDefault="00350832" w:rsidP="00350832">
      <w:pPr>
        <w:pStyle w:val="SectionBody"/>
        <w:rPr>
          <w:u w:val="single"/>
        </w:rPr>
      </w:pPr>
      <w:r w:rsidRPr="003D711C">
        <w:rPr>
          <w:u w:val="single"/>
        </w:rPr>
        <w:t xml:space="preserve">(4) A protected-series </w:t>
      </w:r>
      <w:r w:rsidR="000C680D">
        <w:rPr>
          <w:u w:val="single"/>
        </w:rPr>
        <w:t>distributional interest</w:t>
      </w:r>
      <w:r w:rsidRPr="003D711C">
        <w:rPr>
          <w:u w:val="single"/>
        </w:rPr>
        <w:t xml:space="preserve"> of the protected series is deemed to be a </w:t>
      </w:r>
      <w:r w:rsidR="000C680D">
        <w:rPr>
          <w:u w:val="single"/>
        </w:rPr>
        <w:t>distributional interest</w:t>
      </w:r>
      <w:r w:rsidRPr="003D711C">
        <w:rPr>
          <w:u w:val="single"/>
        </w:rPr>
        <w:t xml:space="preserve"> of the company deemed to exist under paragraph (1).</w:t>
      </w:r>
    </w:p>
    <w:p w14:paraId="7204903A" w14:textId="1CEF2E54" w:rsidR="00350832" w:rsidRPr="003D711C" w:rsidRDefault="00350832" w:rsidP="00350832">
      <w:pPr>
        <w:pStyle w:val="SectionBody"/>
        <w:rPr>
          <w:u w:val="single"/>
        </w:rPr>
      </w:pPr>
      <w:r w:rsidRPr="003D711C">
        <w:rPr>
          <w:u w:val="single"/>
        </w:rPr>
        <w:t>(5) A protected-series manager is deemed to be a manager of the company deemed to exist under paragraph (1).</w:t>
      </w:r>
    </w:p>
    <w:p w14:paraId="341DF822" w14:textId="5499525B" w:rsidR="00350832" w:rsidRPr="003D711C" w:rsidRDefault="00350832" w:rsidP="00350832">
      <w:pPr>
        <w:pStyle w:val="SectionBody"/>
        <w:rPr>
          <w:u w:val="single"/>
        </w:rPr>
      </w:pPr>
      <w:r w:rsidRPr="003D711C">
        <w:rPr>
          <w:u w:val="single"/>
        </w:rPr>
        <w:t>(6) An asset of the protected series is deemed to be an asset of the company deemed to exist under paragraph (1), whether or not the asset is an associated asset of the protected series.</w:t>
      </w:r>
    </w:p>
    <w:p w14:paraId="7CC4FBF3" w14:textId="2AA03B25" w:rsidR="00350832" w:rsidRPr="003D711C" w:rsidRDefault="00764AF0" w:rsidP="00350832">
      <w:pPr>
        <w:pStyle w:val="SectionBody"/>
        <w:rPr>
          <w:u w:val="single"/>
        </w:rPr>
      </w:pPr>
      <w:r>
        <w:rPr>
          <w:u w:val="single"/>
        </w:rPr>
        <w:lastRenderedPageBreak/>
        <w:t>(</w:t>
      </w:r>
      <w:r w:rsidR="00350832" w:rsidRPr="003D711C">
        <w:rPr>
          <w:u w:val="single"/>
        </w:rPr>
        <w:t>7) Any creditor or other obligee of the protected series is deemed to be a creditor or obligee of the company deemed to exist under paragraph (1).</w:t>
      </w:r>
    </w:p>
    <w:p w14:paraId="2C02A40C" w14:textId="5548D17F" w:rsidR="00350832" w:rsidRPr="003D711C" w:rsidRDefault="00350832" w:rsidP="00350832">
      <w:pPr>
        <w:pStyle w:val="SectionBody"/>
        <w:rPr>
          <w:u w:val="single"/>
        </w:rPr>
      </w:pPr>
      <w:r w:rsidRPr="003D711C">
        <w:rPr>
          <w:u w:val="single"/>
        </w:rPr>
        <w:t>(b) Subsection (a) does not apply if its application would:</w:t>
      </w:r>
    </w:p>
    <w:p w14:paraId="7C5C231E" w14:textId="46EC6268" w:rsidR="00350832" w:rsidRPr="003D711C" w:rsidRDefault="00350832" w:rsidP="00350832">
      <w:pPr>
        <w:pStyle w:val="SectionBody"/>
        <w:rPr>
          <w:u w:val="single"/>
        </w:rPr>
      </w:pPr>
      <w:r w:rsidRPr="003D711C">
        <w:rPr>
          <w:u w:val="single"/>
        </w:rPr>
        <w:t xml:space="preserve">(1) </w:t>
      </w:r>
      <w:r w:rsidR="00DA34F6">
        <w:rPr>
          <w:u w:val="single"/>
        </w:rPr>
        <w:t>C</w:t>
      </w:r>
      <w:r w:rsidRPr="003D711C">
        <w:rPr>
          <w:u w:val="single"/>
        </w:rPr>
        <w:t xml:space="preserve">ontravene </w:t>
      </w:r>
      <w:r w:rsidR="004C24A0" w:rsidRPr="003D711C">
        <w:rPr>
          <w:u w:val="single"/>
        </w:rPr>
        <w:t>§31B-1-103</w:t>
      </w:r>
      <w:r w:rsidRPr="003D711C">
        <w:rPr>
          <w:u w:val="single"/>
        </w:rPr>
        <w:t>; or</w:t>
      </w:r>
    </w:p>
    <w:p w14:paraId="75BC3007" w14:textId="797154C5" w:rsidR="00350832" w:rsidRPr="003D711C" w:rsidRDefault="00350832" w:rsidP="00DA34F6">
      <w:pPr>
        <w:pStyle w:val="SectionBody"/>
        <w:rPr>
          <w:u w:val="single"/>
        </w:rPr>
      </w:pPr>
      <w:r w:rsidRPr="003D711C">
        <w:rPr>
          <w:u w:val="single"/>
        </w:rPr>
        <w:t xml:space="preserve">(2) </w:t>
      </w:r>
      <w:r w:rsidR="00DA34F6">
        <w:rPr>
          <w:u w:val="single"/>
        </w:rPr>
        <w:t>A</w:t>
      </w:r>
      <w:r w:rsidRPr="003D711C">
        <w:rPr>
          <w:u w:val="single"/>
        </w:rPr>
        <w:t xml:space="preserve">uthorize or require the </w:t>
      </w:r>
      <w:r w:rsidR="00630E2A" w:rsidRPr="003D711C">
        <w:rPr>
          <w:u w:val="single"/>
        </w:rPr>
        <w:t>Secretary of State</w:t>
      </w:r>
      <w:r w:rsidRPr="003D711C">
        <w:rPr>
          <w:u w:val="single"/>
        </w:rPr>
        <w:t xml:space="preserve"> to:</w:t>
      </w:r>
    </w:p>
    <w:p w14:paraId="4F8B7FBE" w14:textId="78C85B3F" w:rsidR="00350832" w:rsidRPr="003D711C" w:rsidRDefault="00350832" w:rsidP="00DA34F6">
      <w:pPr>
        <w:pStyle w:val="SectionBody"/>
        <w:rPr>
          <w:u w:val="single"/>
        </w:rPr>
      </w:pPr>
      <w:r w:rsidRPr="003D711C">
        <w:rPr>
          <w:u w:val="single"/>
        </w:rPr>
        <w:t xml:space="preserve">(A) </w:t>
      </w:r>
      <w:r w:rsidR="00DA34F6">
        <w:rPr>
          <w:u w:val="single"/>
        </w:rPr>
        <w:t>A</w:t>
      </w:r>
      <w:r w:rsidRPr="003D711C">
        <w:rPr>
          <w:u w:val="single"/>
        </w:rPr>
        <w:t xml:space="preserve">ccept for filing a type of record that neither this </w:t>
      </w:r>
      <w:r w:rsidR="002340CE">
        <w:rPr>
          <w:u w:val="single"/>
        </w:rPr>
        <w:t>article</w:t>
      </w:r>
      <w:r w:rsidRPr="003D711C">
        <w:rPr>
          <w:u w:val="single"/>
        </w:rPr>
        <w:t xml:space="preserve"> nor </w:t>
      </w:r>
      <w:r w:rsidR="00A13086" w:rsidRPr="003D711C">
        <w:rPr>
          <w:u w:val="single"/>
        </w:rPr>
        <w:t>Chapter 31B of this code</w:t>
      </w:r>
      <w:r w:rsidRPr="003D711C">
        <w:rPr>
          <w:u w:val="single"/>
        </w:rPr>
        <w:t xml:space="preserve"> authorizes or requires a person to deliver to the </w:t>
      </w:r>
      <w:r w:rsidR="00630E2A" w:rsidRPr="003D711C">
        <w:rPr>
          <w:u w:val="single"/>
        </w:rPr>
        <w:t>Secretary of State</w:t>
      </w:r>
      <w:r w:rsidRPr="003D711C">
        <w:rPr>
          <w:u w:val="single"/>
        </w:rPr>
        <w:t xml:space="preserve"> for filing; or</w:t>
      </w:r>
    </w:p>
    <w:p w14:paraId="4DF6ED56" w14:textId="0EB6031F" w:rsidR="00350832" w:rsidRPr="003D711C" w:rsidRDefault="00350832" w:rsidP="00ED5668">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r w:rsidRPr="003D711C">
        <w:rPr>
          <w:u w:val="single"/>
        </w:rPr>
        <w:t xml:space="preserve">(B) </w:t>
      </w:r>
      <w:r w:rsidR="00DA34F6">
        <w:rPr>
          <w:u w:val="single"/>
        </w:rPr>
        <w:t>M</w:t>
      </w:r>
      <w:r w:rsidRPr="003D711C">
        <w:rPr>
          <w:u w:val="single"/>
        </w:rPr>
        <w:t xml:space="preserve">ake or deliver a record that neither this </w:t>
      </w:r>
      <w:r w:rsidR="002340CE">
        <w:rPr>
          <w:u w:val="single"/>
        </w:rPr>
        <w:t>article</w:t>
      </w:r>
      <w:r w:rsidRPr="003D711C">
        <w:rPr>
          <w:u w:val="single"/>
        </w:rPr>
        <w:t xml:space="preserve"> nor </w:t>
      </w:r>
      <w:r w:rsidR="00A13086" w:rsidRPr="003D711C">
        <w:rPr>
          <w:u w:val="single"/>
        </w:rPr>
        <w:t xml:space="preserve">Chapter 31B of this code </w:t>
      </w:r>
      <w:r w:rsidRPr="003D711C">
        <w:rPr>
          <w:u w:val="single"/>
        </w:rPr>
        <w:t xml:space="preserve">authorizes or requires the </w:t>
      </w:r>
      <w:r w:rsidR="00630E2A" w:rsidRPr="003D711C">
        <w:rPr>
          <w:u w:val="single"/>
        </w:rPr>
        <w:t>Secretary of State</w:t>
      </w:r>
      <w:r w:rsidRPr="003D711C">
        <w:rPr>
          <w:u w:val="single"/>
        </w:rPr>
        <w:t xml:space="preserve"> to make or deliver</w:t>
      </w:r>
      <w:r w:rsidR="00ED5668">
        <w:rPr>
          <w:u w:val="single"/>
        </w:rPr>
        <w:t>.</w:t>
      </w:r>
    </w:p>
    <w:p w14:paraId="4CACAFFB" w14:textId="00324789" w:rsidR="00350832" w:rsidRPr="003D711C" w:rsidRDefault="00350832" w:rsidP="00ED5668">
      <w:pPr>
        <w:pStyle w:val="SectionHeading"/>
        <w:ind w:left="0" w:firstLine="0"/>
        <w:rPr>
          <w:u w:val="single"/>
        </w:rPr>
      </w:pPr>
      <w:r w:rsidRPr="003D711C">
        <w:rPr>
          <w:u w:val="single"/>
        </w:rPr>
        <w:t>§</w:t>
      </w:r>
      <w:r w:rsidR="00ED5668">
        <w:rPr>
          <w:u w:val="single"/>
        </w:rPr>
        <w:t>31B-14-20</w:t>
      </w:r>
      <w:r w:rsidRPr="003D711C">
        <w:rPr>
          <w:u w:val="single"/>
        </w:rPr>
        <w:t xml:space="preserve">1. Protected </w:t>
      </w:r>
      <w:r w:rsidR="00CF6797" w:rsidRPr="003D711C">
        <w:rPr>
          <w:u w:val="single"/>
        </w:rPr>
        <w:t>s</w:t>
      </w:r>
      <w:r w:rsidRPr="003D711C">
        <w:rPr>
          <w:u w:val="single"/>
        </w:rPr>
        <w:t xml:space="preserve">eries </w:t>
      </w:r>
      <w:r w:rsidR="00CF6797" w:rsidRPr="003D711C">
        <w:rPr>
          <w:u w:val="single"/>
        </w:rPr>
        <w:t>d</w:t>
      </w:r>
      <w:r w:rsidRPr="003D711C">
        <w:rPr>
          <w:u w:val="single"/>
        </w:rPr>
        <w:t xml:space="preserve">esignation; </w:t>
      </w:r>
      <w:r w:rsidR="00CF6797" w:rsidRPr="003D711C">
        <w:rPr>
          <w:u w:val="single"/>
        </w:rPr>
        <w:t>a</w:t>
      </w:r>
      <w:r w:rsidRPr="003D711C">
        <w:rPr>
          <w:u w:val="single"/>
        </w:rPr>
        <w:t>mendment.</w:t>
      </w:r>
    </w:p>
    <w:p w14:paraId="17E81F28" w14:textId="77777777" w:rsidR="00350832" w:rsidRPr="003D711C" w:rsidRDefault="00350832" w:rsidP="00350832">
      <w:pPr>
        <w:pStyle w:val="SectionBody"/>
        <w:rPr>
          <w:u w:val="single"/>
        </w:rPr>
      </w:pPr>
      <w:r w:rsidRPr="003D711C">
        <w:rPr>
          <w:u w:val="single"/>
        </w:rPr>
        <w:t>(a) With the affirmative vote or consent of all members of a limited liability company, the company may establish a protected series.</w:t>
      </w:r>
    </w:p>
    <w:p w14:paraId="3EFFF562" w14:textId="2ADFF55F" w:rsidR="00350832" w:rsidRPr="003D711C" w:rsidRDefault="00350832" w:rsidP="00350832">
      <w:pPr>
        <w:pStyle w:val="SectionBody"/>
        <w:rPr>
          <w:u w:val="single"/>
        </w:rPr>
      </w:pPr>
      <w:r w:rsidRPr="003D711C">
        <w:rPr>
          <w:u w:val="single"/>
        </w:rPr>
        <w:t xml:space="preserve">(b) To establish a protected series, a limited liability company shall deliver to the </w:t>
      </w:r>
      <w:r w:rsidR="00630E2A" w:rsidRPr="003D711C">
        <w:rPr>
          <w:u w:val="single"/>
        </w:rPr>
        <w:t>Secretary of State</w:t>
      </w:r>
      <w:r w:rsidRPr="003D711C">
        <w:rPr>
          <w:u w:val="single"/>
        </w:rPr>
        <w:t xml:space="preserve"> for filing a protected series designation, signed by the company, stating the name of the company and the name of the protected series to be established.</w:t>
      </w:r>
    </w:p>
    <w:p w14:paraId="1BAB1B7F" w14:textId="77777777" w:rsidR="002506F5" w:rsidRPr="003D711C" w:rsidRDefault="00350832" w:rsidP="00350832">
      <w:pPr>
        <w:pStyle w:val="SectionBody"/>
        <w:rPr>
          <w:u w:val="single"/>
        </w:rPr>
      </w:pPr>
      <w:r w:rsidRPr="003D711C">
        <w:rPr>
          <w:u w:val="single"/>
        </w:rPr>
        <w:t xml:space="preserve">(c) A protected series is established when the protected series designation takes effect under </w:t>
      </w:r>
      <w:r w:rsidR="002506F5" w:rsidRPr="003D711C">
        <w:rPr>
          <w:u w:val="single"/>
        </w:rPr>
        <w:t>§31B-2-206.</w:t>
      </w:r>
    </w:p>
    <w:p w14:paraId="428C76E6" w14:textId="165A55F2" w:rsidR="00350832" w:rsidRPr="003D711C" w:rsidRDefault="00350832" w:rsidP="00350832">
      <w:pPr>
        <w:pStyle w:val="SectionBody"/>
        <w:rPr>
          <w:u w:val="single"/>
        </w:rPr>
      </w:pPr>
      <w:r w:rsidRPr="003D711C">
        <w:rPr>
          <w:u w:val="single"/>
        </w:rPr>
        <w:t xml:space="preserve">(d) To amend a protected series designation, a series limited liability company shall deliver to the </w:t>
      </w:r>
      <w:r w:rsidR="00630E2A" w:rsidRPr="003D711C">
        <w:rPr>
          <w:u w:val="single"/>
        </w:rPr>
        <w:t>Secretary of State</w:t>
      </w:r>
      <w:r w:rsidRPr="003D711C">
        <w:rPr>
          <w:u w:val="single"/>
        </w:rPr>
        <w:t xml:space="preserve"> for filing a statement of designation change, signed by the company, that changes the name of the company, the name of the protected series to which the designation applies, or both.  The change takes effect when the statement of designation change takes effect under </w:t>
      </w:r>
      <w:r w:rsidR="002506F5" w:rsidRPr="003D711C">
        <w:rPr>
          <w:u w:val="single"/>
        </w:rPr>
        <w:t>§31B-2-206.</w:t>
      </w:r>
    </w:p>
    <w:p w14:paraId="591DD3DE" w14:textId="77777777" w:rsidR="00350832" w:rsidRPr="003D711C" w:rsidRDefault="00350832" w:rsidP="00350832">
      <w:pPr>
        <w:pStyle w:val="SectionBody"/>
        <w:ind w:firstLine="0"/>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6855D73E" w14:textId="18AE55AD" w:rsidR="00350832" w:rsidRPr="003D711C" w:rsidRDefault="00350832" w:rsidP="00350832">
      <w:pPr>
        <w:pStyle w:val="SectionHeading"/>
        <w:rPr>
          <w:u w:val="single"/>
        </w:rPr>
      </w:pPr>
      <w:r w:rsidRPr="003D711C">
        <w:rPr>
          <w:u w:val="single"/>
        </w:rPr>
        <w:t>§</w:t>
      </w:r>
      <w:r w:rsidR="00ED5668">
        <w:rPr>
          <w:u w:val="single"/>
        </w:rPr>
        <w:t>31B-14-20</w:t>
      </w:r>
      <w:r w:rsidRPr="003D711C">
        <w:rPr>
          <w:u w:val="single"/>
        </w:rPr>
        <w:t>2. Name.</w:t>
      </w:r>
    </w:p>
    <w:p w14:paraId="402F5F6F" w14:textId="2B1A8BD3" w:rsidR="00350832" w:rsidRPr="003D711C" w:rsidRDefault="00350832" w:rsidP="00350832">
      <w:pPr>
        <w:pStyle w:val="SectionBody"/>
        <w:rPr>
          <w:u w:val="single"/>
        </w:rPr>
      </w:pPr>
      <w:r w:rsidRPr="003D711C">
        <w:rPr>
          <w:u w:val="single"/>
        </w:rPr>
        <w:t xml:space="preserve">(a) Except as otherwise provided in subsection (b), the name of a protected series must comply with </w:t>
      </w:r>
      <w:r w:rsidR="00BE2A55" w:rsidRPr="003D711C">
        <w:rPr>
          <w:u w:val="single"/>
        </w:rPr>
        <w:t>§31B-1-105 of this code.</w:t>
      </w:r>
    </w:p>
    <w:p w14:paraId="746CED1A" w14:textId="14F85CAB" w:rsidR="00350832" w:rsidRPr="003D711C" w:rsidRDefault="00350832" w:rsidP="00350832">
      <w:pPr>
        <w:pStyle w:val="SectionBody"/>
        <w:rPr>
          <w:u w:val="single"/>
        </w:rPr>
      </w:pPr>
      <w:r w:rsidRPr="003D711C">
        <w:rPr>
          <w:u w:val="single"/>
        </w:rPr>
        <w:t>(b) The name of a protected series of a series limited liability company must:</w:t>
      </w:r>
    </w:p>
    <w:p w14:paraId="11D0FF1A" w14:textId="6E9032DC" w:rsidR="00350832" w:rsidRPr="003D711C" w:rsidRDefault="00350832" w:rsidP="00DA34F6">
      <w:pPr>
        <w:pStyle w:val="SectionBody"/>
        <w:rPr>
          <w:b/>
          <w:bCs/>
          <w:u w:val="single"/>
        </w:rPr>
      </w:pPr>
      <w:r w:rsidRPr="003D711C">
        <w:rPr>
          <w:u w:val="single"/>
        </w:rPr>
        <w:lastRenderedPageBreak/>
        <w:t xml:space="preserve">(1) </w:t>
      </w:r>
      <w:r w:rsidR="00DA34F6">
        <w:rPr>
          <w:u w:val="single"/>
        </w:rPr>
        <w:t>B</w:t>
      </w:r>
      <w:r w:rsidRPr="003D711C">
        <w:rPr>
          <w:u w:val="single"/>
        </w:rPr>
        <w:t xml:space="preserve">egin with the name of the company, including any word or abbreviation required by </w:t>
      </w:r>
      <w:r w:rsidR="00BE2A55" w:rsidRPr="003D711C">
        <w:rPr>
          <w:u w:val="single"/>
        </w:rPr>
        <w:t>§31B-1-105(a) of this code</w:t>
      </w:r>
      <w:r w:rsidRPr="003D711C">
        <w:rPr>
          <w:u w:val="single"/>
        </w:rPr>
        <w:t>; and</w:t>
      </w:r>
    </w:p>
    <w:p w14:paraId="19D73747" w14:textId="6BC27C2C" w:rsidR="00350832" w:rsidRPr="003D711C" w:rsidRDefault="00350832" w:rsidP="00DA34F6">
      <w:pPr>
        <w:pStyle w:val="SectionBody"/>
        <w:rPr>
          <w:u w:val="single"/>
        </w:rPr>
      </w:pPr>
      <w:r w:rsidRPr="003D711C">
        <w:rPr>
          <w:u w:val="single"/>
        </w:rPr>
        <w:t xml:space="preserve">(2) </w:t>
      </w:r>
      <w:r w:rsidR="00DA34F6">
        <w:rPr>
          <w:u w:val="single"/>
        </w:rPr>
        <w:t>C</w:t>
      </w:r>
      <w:r w:rsidRPr="003D711C">
        <w:rPr>
          <w:u w:val="single"/>
        </w:rPr>
        <w:t xml:space="preserve">ontain the phrase </w:t>
      </w:r>
      <w:r w:rsidR="00691B32">
        <w:rPr>
          <w:u w:val="single"/>
        </w:rPr>
        <w:t>"</w:t>
      </w:r>
      <w:r w:rsidRPr="003D711C">
        <w:rPr>
          <w:u w:val="single"/>
        </w:rPr>
        <w:t>Protected Series</w:t>
      </w:r>
      <w:r w:rsidR="00691B32">
        <w:rPr>
          <w:u w:val="single"/>
        </w:rPr>
        <w:t>"</w:t>
      </w:r>
      <w:r w:rsidRPr="003D711C">
        <w:rPr>
          <w:u w:val="single"/>
        </w:rPr>
        <w:t xml:space="preserve"> or </w:t>
      </w:r>
      <w:r w:rsidR="00691B32">
        <w:rPr>
          <w:u w:val="single"/>
        </w:rPr>
        <w:t>"</w:t>
      </w:r>
      <w:r w:rsidRPr="003D711C">
        <w:rPr>
          <w:u w:val="single"/>
        </w:rPr>
        <w:t>protected series</w:t>
      </w:r>
      <w:r w:rsidR="00691B32">
        <w:rPr>
          <w:u w:val="single"/>
        </w:rPr>
        <w:t>"</w:t>
      </w:r>
      <w:r w:rsidRPr="003D711C">
        <w:rPr>
          <w:u w:val="single"/>
        </w:rPr>
        <w:t xml:space="preserve"> or the abbreviation </w:t>
      </w:r>
      <w:r w:rsidR="00691B32">
        <w:rPr>
          <w:u w:val="single"/>
        </w:rPr>
        <w:t>"</w:t>
      </w:r>
      <w:r w:rsidRPr="003D711C">
        <w:rPr>
          <w:u w:val="single"/>
        </w:rPr>
        <w:t>P.S.</w:t>
      </w:r>
      <w:r w:rsidR="00691B32">
        <w:rPr>
          <w:u w:val="single"/>
        </w:rPr>
        <w:t>"</w:t>
      </w:r>
      <w:r w:rsidRPr="003D711C">
        <w:rPr>
          <w:u w:val="single"/>
        </w:rPr>
        <w:t xml:space="preserve"> or </w:t>
      </w:r>
      <w:r w:rsidR="00691B32">
        <w:rPr>
          <w:u w:val="single"/>
        </w:rPr>
        <w:t>"</w:t>
      </w:r>
      <w:r w:rsidRPr="003D711C">
        <w:rPr>
          <w:u w:val="single"/>
        </w:rPr>
        <w:t>PS</w:t>
      </w:r>
      <w:r w:rsidR="00691B32">
        <w:rPr>
          <w:u w:val="single"/>
        </w:rPr>
        <w:t>"</w:t>
      </w:r>
      <w:r w:rsidRPr="003D711C">
        <w:rPr>
          <w:u w:val="single"/>
        </w:rPr>
        <w:t>.</w:t>
      </w:r>
    </w:p>
    <w:p w14:paraId="7070666C" w14:textId="23E59EE9" w:rsidR="00350832" w:rsidRPr="003D711C" w:rsidRDefault="00350832" w:rsidP="00350832">
      <w:pPr>
        <w:pStyle w:val="SectionBody"/>
        <w:rPr>
          <w:u w:val="single"/>
        </w:rPr>
      </w:pPr>
      <w:r w:rsidRPr="003D711C">
        <w:rPr>
          <w:u w:val="single"/>
        </w:rPr>
        <w:t xml:space="preserve">(c) If a series limited liability company changes its name, the company shall deliver to the </w:t>
      </w:r>
      <w:r w:rsidR="00630E2A" w:rsidRPr="003D711C">
        <w:rPr>
          <w:u w:val="single"/>
        </w:rPr>
        <w:t>Secretary of State</w:t>
      </w:r>
      <w:r w:rsidRPr="003D711C">
        <w:rPr>
          <w:u w:val="single"/>
        </w:rPr>
        <w:t xml:space="preserve"> for filing a statement of designation change for each of the company’s protected series, changing the name of each protected series to comply with this section.</w:t>
      </w:r>
    </w:p>
    <w:p w14:paraId="23162FF4"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253A5AB7" w14:textId="1BD3A232" w:rsidR="00350832" w:rsidRPr="003D711C" w:rsidRDefault="00350832" w:rsidP="00BA6DA1">
      <w:pPr>
        <w:pStyle w:val="SectionHeading"/>
        <w:rPr>
          <w:u w:val="single"/>
        </w:rPr>
      </w:pPr>
      <w:r w:rsidRPr="003D711C">
        <w:rPr>
          <w:u w:val="single"/>
        </w:rPr>
        <w:t>§</w:t>
      </w:r>
      <w:r w:rsidR="00ED5668">
        <w:rPr>
          <w:u w:val="single"/>
        </w:rPr>
        <w:t>31B-14-20</w:t>
      </w:r>
      <w:r w:rsidRPr="003D711C">
        <w:rPr>
          <w:u w:val="single"/>
        </w:rPr>
        <w:t xml:space="preserve">3. Registered </w:t>
      </w:r>
      <w:r w:rsidR="00CF6797" w:rsidRPr="003D711C">
        <w:rPr>
          <w:u w:val="single"/>
        </w:rPr>
        <w:t>a</w:t>
      </w:r>
      <w:r w:rsidRPr="003D711C">
        <w:rPr>
          <w:u w:val="single"/>
        </w:rPr>
        <w:t>gent.</w:t>
      </w:r>
    </w:p>
    <w:p w14:paraId="4AB6E55D" w14:textId="7655321E" w:rsidR="00350832" w:rsidRPr="003D711C" w:rsidRDefault="00350832" w:rsidP="00350832">
      <w:pPr>
        <w:pStyle w:val="SectionBody"/>
        <w:rPr>
          <w:u w:val="single"/>
        </w:rPr>
      </w:pPr>
      <w:r w:rsidRPr="003D711C">
        <w:rPr>
          <w:u w:val="single"/>
        </w:rPr>
        <w:t xml:space="preserve">(a) The registered agent in this state for a series limited liability company is the registered agent in this state for each protected series of the company. </w:t>
      </w:r>
    </w:p>
    <w:p w14:paraId="6589F42E" w14:textId="2A152C53" w:rsidR="00350832" w:rsidRPr="003D711C" w:rsidRDefault="00350832" w:rsidP="00350832">
      <w:pPr>
        <w:pStyle w:val="SectionBody"/>
        <w:rPr>
          <w:u w:val="single"/>
        </w:rPr>
      </w:pPr>
      <w:r w:rsidRPr="003D711C">
        <w:rPr>
          <w:u w:val="single"/>
        </w:rPr>
        <w:t xml:space="preserve">(b) Before delivering a protected series designation to the </w:t>
      </w:r>
      <w:r w:rsidR="00630E2A" w:rsidRPr="003D711C">
        <w:rPr>
          <w:u w:val="single"/>
        </w:rPr>
        <w:t>Secretary of State</w:t>
      </w:r>
      <w:r w:rsidRPr="003D711C">
        <w:rPr>
          <w:u w:val="single"/>
        </w:rPr>
        <w:t xml:space="preserve"> for filing, a limited liability company shall agree with a registered agent that the agent will serve as the registered agent in this state for both the company and the protected series.</w:t>
      </w:r>
    </w:p>
    <w:p w14:paraId="786968EA" w14:textId="453C5DB2" w:rsidR="00350832" w:rsidRPr="003D711C" w:rsidRDefault="00350832" w:rsidP="00350832">
      <w:pPr>
        <w:pStyle w:val="SectionBody"/>
        <w:rPr>
          <w:u w:val="single"/>
        </w:rPr>
      </w:pPr>
      <w:r w:rsidRPr="003D711C">
        <w:rPr>
          <w:u w:val="single"/>
        </w:rPr>
        <w:t xml:space="preserve">(c) A person that signs a protected series designation delivered to the </w:t>
      </w:r>
      <w:r w:rsidR="00630E2A" w:rsidRPr="003D711C">
        <w:rPr>
          <w:u w:val="single"/>
        </w:rPr>
        <w:t>Secretary of State</w:t>
      </w:r>
      <w:r w:rsidRPr="003D711C">
        <w:rPr>
          <w:u w:val="single"/>
        </w:rPr>
        <w:t xml:space="preserve"> for filing affirms as a fact that the limited liability company on whose behalf the designation is delivered has complied with subsection (b).</w:t>
      </w:r>
    </w:p>
    <w:p w14:paraId="7EEAE1E6" w14:textId="438EDB0A" w:rsidR="00350832" w:rsidRPr="003D711C" w:rsidRDefault="00350832" w:rsidP="00350832">
      <w:pPr>
        <w:pStyle w:val="SectionBody"/>
        <w:rPr>
          <w:u w:val="single"/>
        </w:rPr>
      </w:pPr>
      <w:r w:rsidRPr="003D711C">
        <w:rPr>
          <w:u w:val="single"/>
        </w:rPr>
        <w:t>(d) A person that ceases to be the registered agent for a series limited liability company ceases to be the registered agent for each protected series of the company.</w:t>
      </w:r>
    </w:p>
    <w:p w14:paraId="13E92F5D" w14:textId="645103F9" w:rsidR="00350832" w:rsidRPr="003D711C" w:rsidRDefault="00350832" w:rsidP="00350832">
      <w:pPr>
        <w:pStyle w:val="SectionBody"/>
        <w:rPr>
          <w:u w:val="single"/>
        </w:rPr>
      </w:pPr>
      <w:r w:rsidRPr="003D711C">
        <w:rPr>
          <w:u w:val="single"/>
        </w:rPr>
        <w:t>(e) A person that ceases to be the registered agent for a protected series of a series limited liability company, other than as a result of the termination of the protected series, ceases to be the registered agent of the company and any other protected series of the company.</w:t>
      </w:r>
    </w:p>
    <w:p w14:paraId="73CAD188" w14:textId="2D81EA1C" w:rsidR="00350832" w:rsidRPr="003D711C" w:rsidRDefault="00350832" w:rsidP="00350832">
      <w:pPr>
        <w:pStyle w:val="SectionBody"/>
        <w:rPr>
          <w:u w:val="single"/>
        </w:rPr>
      </w:pPr>
      <w:r w:rsidRPr="003D711C">
        <w:rPr>
          <w:u w:val="single"/>
        </w:rPr>
        <w:t xml:space="preserve">(f) Except as otherwise agreed by a series limited liability company and its registered agent, the agent is not obligated to distinguish between a process, notice, demand, or other record concerning the company and a process, notice, demand, or other </w:t>
      </w:r>
      <w:r w:rsidRPr="003D711C">
        <w:rPr>
          <w:u w:val="single"/>
        </w:rPr>
        <w:lastRenderedPageBreak/>
        <w:t>record concerning a protected series of the company.</w:t>
      </w:r>
    </w:p>
    <w:p w14:paraId="46D54AF0"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7FA8AED4" w14:textId="33538904" w:rsidR="00350832" w:rsidRPr="003D711C" w:rsidRDefault="00350832" w:rsidP="00350832">
      <w:pPr>
        <w:pStyle w:val="SectionHeading"/>
        <w:rPr>
          <w:u w:val="single"/>
        </w:rPr>
      </w:pPr>
      <w:r w:rsidRPr="003D711C">
        <w:rPr>
          <w:u w:val="single"/>
        </w:rPr>
        <w:t>§</w:t>
      </w:r>
      <w:r w:rsidR="00ED5668">
        <w:rPr>
          <w:u w:val="single"/>
        </w:rPr>
        <w:t>31B-14-20</w:t>
      </w:r>
      <w:r w:rsidRPr="003D711C">
        <w:rPr>
          <w:u w:val="single"/>
        </w:rPr>
        <w:t xml:space="preserve">4. Service </w:t>
      </w:r>
      <w:r w:rsidR="00CF6797" w:rsidRPr="003D711C">
        <w:rPr>
          <w:u w:val="single"/>
        </w:rPr>
        <w:t xml:space="preserve">of process, notice, demand, or other record. </w:t>
      </w:r>
    </w:p>
    <w:p w14:paraId="0547EC76" w14:textId="3145590B" w:rsidR="00350832" w:rsidRPr="003D711C" w:rsidRDefault="00350832" w:rsidP="00350832">
      <w:pPr>
        <w:pStyle w:val="SectionBody"/>
        <w:rPr>
          <w:u w:val="single"/>
        </w:rPr>
      </w:pPr>
      <w:r w:rsidRPr="003D711C">
        <w:rPr>
          <w:u w:val="single"/>
        </w:rPr>
        <w:t>(a) A protected series of a series limited liability company may be served with a process, notice, demand, or other record required or permitted by law by:</w:t>
      </w:r>
    </w:p>
    <w:p w14:paraId="33471EA5" w14:textId="4B92BCAC" w:rsidR="00350832" w:rsidRPr="003D711C" w:rsidRDefault="00350832" w:rsidP="00350832">
      <w:pPr>
        <w:pStyle w:val="SectionBody"/>
        <w:rPr>
          <w:u w:val="single"/>
        </w:rPr>
      </w:pPr>
      <w:r w:rsidRPr="003D711C">
        <w:rPr>
          <w:u w:val="single"/>
        </w:rPr>
        <w:t xml:space="preserve">(1) </w:t>
      </w:r>
      <w:r w:rsidR="00DA34F6">
        <w:rPr>
          <w:u w:val="single"/>
        </w:rPr>
        <w:t>S</w:t>
      </w:r>
      <w:r w:rsidRPr="003D711C">
        <w:rPr>
          <w:u w:val="single"/>
        </w:rPr>
        <w:t>erving the company;</w:t>
      </w:r>
    </w:p>
    <w:p w14:paraId="4A6F671F" w14:textId="79052301" w:rsidR="00350832" w:rsidRPr="003D711C" w:rsidRDefault="00350832" w:rsidP="00350832">
      <w:pPr>
        <w:pStyle w:val="SectionBody"/>
        <w:rPr>
          <w:u w:val="single"/>
        </w:rPr>
      </w:pPr>
      <w:r w:rsidRPr="003D711C">
        <w:rPr>
          <w:u w:val="single"/>
        </w:rPr>
        <w:t xml:space="preserve">(2) </w:t>
      </w:r>
      <w:r w:rsidR="00DA34F6">
        <w:rPr>
          <w:u w:val="single"/>
        </w:rPr>
        <w:t>S</w:t>
      </w:r>
      <w:r w:rsidRPr="003D711C">
        <w:rPr>
          <w:u w:val="single"/>
        </w:rPr>
        <w:t>erving the registered agent of the protected series; or</w:t>
      </w:r>
    </w:p>
    <w:p w14:paraId="2ED3FF88" w14:textId="05ED8E00" w:rsidR="00350832" w:rsidRPr="003D711C" w:rsidRDefault="00350832" w:rsidP="00BE2A55">
      <w:pPr>
        <w:pStyle w:val="SectionBody"/>
        <w:rPr>
          <w:b/>
          <w:bCs/>
          <w:u w:val="single"/>
        </w:rPr>
      </w:pPr>
      <w:r w:rsidRPr="003D711C">
        <w:rPr>
          <w:u w:val="single"/>
        </w:rPr>
        <w:t xml:space="preserve">(3) </w:t>
      </w:r>
      <w:r w:rsidR="00DA34F6">
        <w:rPr>
          <w:u w:val="single"/>
        </w:rPr>
        <w:t>O</w:t>
      </w:r>
      <w:r w:rsidRPr="003D711C">
        <w:rPr>
          <w:u w:val="single"/>
        </w:rPr>
        <w:t xml:space="preserve">ther means authorized by law of this state other than </w:t>
      </w:r>
      <w:r w:rsidR="00BB51B3" w:rsidRPr="003D711C">
        <w:rPr>
          <w:u w:val="single"/>
        </w:rPr>
        <w:t>Chapter 31B of this code</w:t>
      </w:r>
      <w:r w:rsidR="00BB51B3" w:rsidRPr="003D711C">
        <w:rPr>
          <w:i/>
          <w:iCs/>
          <w:u w:val="single"/>
        </w:rPr>
        <w:t xml:space="preserve"> </w:t>
      </w:r>
      <w:r w:rsidR="00BE2A55" w:rsidRPr="003D711C">
        <w:rPr>
          <w:u w:val="single"/>
        </w:rPr>
        <w:t>of this code</w:t>
      </w:r>
      <w:r w:rsidRPr="003D711C">
        <w:rPr>
          <w:u w:val="single"/>
        </w:rPr>
        <w:t>.</w:t>
      </w:r>
    </w:p>
    <w:p w14:paraId="15FED422" w14:textId="6D46B235" w:rsidR="00350832" w:rsidRPr="003D711C" w:rsidRDefault="00350832" w:rsidP="00350832">
      <w:pPr>
        <w:pStyle w:val="SectionBody"/>
        <w:rPr>
          <w:u w:val="single"/>
        </w:rPr>
      </w:pPr>
      <w:r w:rsidRPr="003D711C">
        <w:rPr>
          <w:u w:val="single"/>
        </w:rPr>
        <w:t>(b) Service of a summons and complaint on a series limited liability company is notice to each protected series of the company of service of the summons and complaint and the contents of the complaint.</w:t>
      </w:r>
    </w:p>
    <w:p w14:paraId="6C1CDA04" w14:textId="7BBEC014" w:rsidR="00350832" w:rsidRPr="003D711C" w:rsidRDefault="00350832" w:rsidP="00350832">
      <w:pPr>
        <w:pStyle w:val="SectionBody"/>
        <w:rPr>
          <w:u w:val="single"/>
        </w:rPr>
      </w:pPr>
      <w:r w:rsidRPr="003D711C">
        <w:rPr>
          <w:u w:val="single"/>
        </w:rPr>
        <w:t>(c) Service of a summons and complaint on a protected series of a series limited liability company is notice to the company and any other protected series of the company of service of the summons and complaint and the contents of the complaint.</w:t>
      </w:r>
    </w:p>
    <w:p w14:paraId="29E4B81A" w14:textId="3852E4D2" w:rsidR="00350832" w:rsidRPr="003D711C" w:rsidRDefault="00350832" w:rsidP="00350832">
      <w:pPr>
        <w:pStyle w:val="SectionBody"/>
        <w:rPr>
          <w:u w:val="single"/>
        </w:rPr>
      </w:pPr>
      <w:r w:rsidRPr="003D711C">
        <w:rPr>
          <w:u w:val="single"/>
        </w:rPr>
        <w:t>(d) Service of a summons and complaint on a foreign series limited liability company is notice to each foreign protected series of the foreign company of service of the summons and complaint and the contents of the complaint.</w:t>
      </w:r>
    </w:p>
    <w:p w14:paraId="46777F9B" w14:textId="3C68D729" w:rsidR="00350832" w:rsidRPr="003D711C" w:rsidRDefault="00350832" w:rsidP="00350832">
      <w:pPr>
        <w:pStyle w:val="SectionBody"/>
        <w:rPr>
          <w:u w:val="single"/>
        </w:rPr>
      </w:pPr>
      <w:r w:rsidRPr="003D711C">
        <w:rPr>
          <w:u w:val="single"/>
        </w:rPr>
        <w:t>(e) Service of a summons and complaint on a foreign protected series of a foreign series limited liability company is notice to the foreign company and any other foreign protected series of the company of service of the summons and complaint and the contents of the complaint.</w:t>
      </w:r>
    </w:p>
    <w:p w14:paraId="7167460E" w14:textId="00AEC4EC" w:rsidR="00350832" w:rsidRPr="003D711C" w:rsidRDefault="00350832" w:rsidP="00350832">
      <w:pPr>
        <w:pStyle w:val="SectionBody"/>
        <w:rPr>
          <w:u w:val="single"/>
        </w:rPr>
      </w:pPr>
      <w:r w:rsidRPr="003D711C">
        <w:rPr>
          <w:u w:val="single"/>
        </w:rPr>
        <w:t>(f) Notice to a person under subsection (b), (c), (d), or (e) is effective whether or not the summons and complaint identify the person if the summons and complaint name as a party and identify:</w:t>
      </w:r>
    </w:p>
    <w:p w14:paraId="21F784BE" w14:textId="115484A1" w:rsidR="00350832" w:rsidRPr="003D711C" w:rsidRDefault="00764AF0" w:rsidP="00350832">
      <w:pPr>
        <w:pStyle w:val="SectionBody"/>
        <w:rPr>
          <w:u w:val="single"/>
        </w:rPr>
      </w:pPr>
      <w:r>
        <w:rPr>
          <w:u w:val="single"/>
        </w:rPr>
        <w:t>(</w:t>
      </w:r>
      <w:r w:rsidR="00350832" w:rsidRPr="003D711C">
        <w:rPr>
          <w:u w:val="single"/>
        </w:rPr>
        <w:t xml:space="preserve">1) </w:t>
      </w:r>
      <w:r w:rsidR="00DA34F6">
        <w:rPr>
          <w:u w:val="single"/>
        </w:rPr>
        <w:t>T</w:t>
      </w:r>
      <w:r w:rsidR="00350832" w:rsidRPr="003D711C">
        <w:rPr>
          <w:u w:val="single"/>
        </w:rPr>
        <w:t xml:space="preserve">he series limited liability company or a protected series of the company; or  </w:t>
      </w:r>
    </w:p>
    <w:p w14:paraId="2FAC3807" w14:textId="4AFE9A6D" w:rsidR="00350832" w:rsidRPr="003D711C" w:rsidRDefault="00764AF0" w:rsidP="00350832">
      <w:pPr>
        <w:pStyle w:val="SectionBody"/>
        <w:rPr>
          <w:u w:val="single"/>
        </w:rPr>
      </w:pPr>
      <w:r>
        <w:rPr>
          <w:u w:val="single"/>
        </w:rPr>
        <w:t>(</w:t>
      </w:r>
      <w:r w:rsidR="00350832" w:rsidRPr="003D711C">
        <w:rPr>
          <w:u w:val="single"/>
        </w:rPr>
        <w:t xml:space="preserve">2) </w:t>
      </w:r>
      <w:r w:rsidR="00DA34F6">
        <w:rPr>
          <w:u w:val="single"/>
        </w:rPr>
        <w:t>T</w:t>
      </w:r>
      <w:r w:rsidR="00350832" w:rsidRPr="003D711C">
        <w:rPr>
          <w:u w:val="single"/>
        </w:rPr>
        <w:t xml:space="preserve">he foreign series limited liability company or a foreign protected series of the </w:t>
      </w:r>
      <w:r w:rsidR="00350832" w:rsidRPr="003D711C">
        <w:rPr>
          <w:u w:val="single"/>
        </w:rPr>
        <w:lastRenderedPageBreak/>
        <w:t>foreign company.</w:t>
      </w:r>
    </w:p>
    <w:p w14:paraId="7CEE378F"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59D6730A" w14:textId="3C2125FA" w:rsidR="00350832" w:rsidRPr="003D711C" w:rsidRDefault="00350832" w:rsidP="00350832">
      <w:pPr>
        <w:pStyle w:val="SectionHeading"/>
        <w:rPr>
          <w:u w:val="single"/>
        </w:rPr>
      </w:pPr>
      <w:r w:rsidRPr="003D711C">
        <w:rPr>
          <w:u w:val="single"/>
        </w:rPr>
        <w:t>§</w:t>
      </w:r>
      <w:r w:rsidR="00ED5668">
        <w:rPr>
          <w:u w:val="single"/>
        </w:rPr>
        <w:t>31B-14-20</w:t>
      </w:r>
      <w:r w:rsidRPr="003D711C">
        <w:rPr>
          <w:u w:val="single"/>
        </w:rPr>
        <w:t xml:space="preserve">5. Certificate </w:t>
      </w:r>
      <w:r w:rsidR="00CF6797" w:rsidRPr="003D711C">
        <w:rPr>
          <w:u w:val="single"/>
        </w:rPr>
        <w:t xml:space="preserve">of good standing for protected series. </w:t>
      </w:r>
    </w:p>
    <w:p w14:paraId="13083DD9" w14:textId="291DC1A8" w:rsidR="00350832" w:rsidRPr="003D711C" w:rsidRDefault="00350832" w:rsidP="00350832">
      <w:pPr>
        <w:pStyle w:val="SectionBody"/>
        <w:rPr>
          <w:u w:val="single"/>
        </w:rPr>
      </w:pPr>
      <w:r w:rsidRPr="003D711C">
        <w:rPr>
          <w:u w:val="single"/>
        </w:rPr>
        <w:t xml:space="preserve">(a) On request of any person, the </w:t>
      </w:r>
      <w:r w:rsidR="00630E2A" w:rsidRPr="003D711C">
        <w:rPr>
          <w:u w:val="single"/>
        </w:rPr>
        <w:t>Secretary of State</w:t>
      </w:r>
      <w:r w:rsidRPr="003D711C">
        <w:rPr>
          <w:u w:val="single"/>
        </w:rPr>
        <w:t xml:space="preserve"> shall issue a certificate of good standing for a protected series of a series limited liability company or a certificate of registration for a foreign protected series if:</w:t>
      </w:r>
    </w:p>
    <w:p w14:paraId="3E3960EF" w14:textId="423D79B8" w:rsidR="00350832" w:rsidRPr="003D711C" w:rsidRDefault="00350832" w:rsidP="00350832">
      <w:pPr>
        <w:pStyle w:val="SectionBody"/>
        <w:rPr>
          <w:u w:val="single"/>
        </w:rPr>
      </w:pPr>
      <w:r w:rsidRPr="003D711C">
        <w:rPr>
          <w:u w:val="single"/>
        </w:rPr>
        <w:t xml:space="preserve">(1) </w:t>
      </w:r>
      <w:r w:rsidR="00DA34F6">
        <w:rPr>
          <w:u w:val="single"/>
        </w:rPr>
        <w:t>I</w:t>
      </w:r>
      <w:r w:rsidRPr="003D711C">
        <w:rPr>
          <w:u w:val="single"/>
        </w:rPr>
        <w:t>n the case of a protected series:</w:t>
      </w:r>
    </w:p>
    <w:p w14:paraId="3A488605" w14:textId="1F97EEC1" w:rsidR="00350832" w:rsidRPr="003D711C" w:rsidRDefault="00350832" w:rsidP="00350832">
      <w:pPr>
        <w:pStyle w:val="SectionBody"/>
        <w:rPr>
          <w:u w:val="single"/>
        </w:rPr>
      </w:pPr>
      <w:r w:rsidRPr="003D711C">
        <w:rPr>
          <w:u w:val="single"/>
        </w:rPr>
        <w:t xml:space="preserve">(A) </w:t>
      </w:r>
      <w:r w:rsidR="00DA34F6">
        <w:rPr>
          <w:u w:val="single"/>
        </w:rPr>
        <w:t>N</w:t>
      </w:r>
      <w:r w:rsidRPr="003D711C">
        <w:rPr>
          <w:u w:val="single"/>
        </w:rPr>
        <w:t>o statement of dissolution, termination, or relocation pertaining to the protected series has been filed; and</w:t>
      </w:r>
    </w:p>
    <w:p w14:paraId="0B4A3574" w14:textId="7E35BAA6" w:rsidR="00350832" w:rsidRPr="003D711C" w:rsidRDefault="00350832" w:rsidP="00914DA1">
      <w:pPr>
        <w:pStyle w:val="SectionBody"/>
        <w:rPr>
          <w:u w:val="single"/>
        </w:rPr>
      </w:pPr>
      <w:r w:rsidRPr="003D711C">
        <w:rPr>
          <w:u w:val="single"/>
        </w:rPr>
        <w:t xml:space="preserve">(B) </w:t>
      </w:r>
      <w:r w:rsidR="00DA34F6">
        <w:rPr>
          <w:u w:val="single"/>
        </w:rPr>
        <w:t>T</w:t>
      </w:r>
      <w:r w:rsidRPr="003D711C">
        <w:rPr>
          <w:u w:val="single"/>
        </w:rPr>
        <w:t xml:space="preserve">he company has delivered to the </w:t>
      </w:r>
      <w:r w:rsidR="00630E2A" w:rsidRPr="003D711C">
        <w:rPr>
          <w:u w:val="single"/>
        </w:rPr>
        <w:t>Secretary of State</w:t>
      </w:r>
      <w:r w:rsidRPr="003D711C">
        <w:rPr>
          <w:u w:val="single"/>
        </w:rPr>
        <w:t xml:space="preserve"> for filing the most recent </w:t>
      </w:r>
      <w:r w:rsidR="00BE2A55" w:rsidRPr="003D711C">
        <w:rPr>
          <w:u w:val="single"/>
        </w:rPr>
        <w:t>annual</w:t>
      </w:r>
      <w:r w:rsidRPr="003D711C">
        <w:rPr>
          <w:u w:val="single"/>
        </w:rPr>
        <w:t xml:space="preserve"> report required by </w:t>
      </w:r>
      <w:r w:rsidR="00BE2A55" w:rsidRPr="003D711C">
        <w:rPr>
          <w:u w:val="single"/>
        </w:rPr>
        <w:t>§31B-2-211 of this code</w:t>
      </w:r>
      <w:r w:rsidR="00914DA1">
        <w:rPr>
          <w:u w:val="single"/>
        </w:rPr>
        <w:t xml:space="preserve"> </w:t>
      </w:r>
      <w:r w:rsidRPr="003D711C">
        <w:rPr>
          <w:u w:val="single"/>
        </w:rPr>
        <w:t>and the report includes the name of the protected series, unless:</w:t>
      </w:r>
    </w:p>
    <w:p w14:paraId="38F14921" w14:textId="7B6516F0" w:rsidR="00350832" w:rsidRPr="003D711C" w:rsidRDefault="00350832" w:rsidP="00350832">
      <w:pPr>
        <w:pStyle w:val="SectionBody"/>
        <w:rPr>
          <w:u w:val="single"/>
        </w:rPr>
      </w:pPr>
      <w:r w:rsidRPr="003D711C">
        <w:rPr>
          <w:u w:val="single"/>
        </w:rPr>
        <w:t xml:space="preserve">(i) </w:t>
      </w:r>
      <w:r w:rsidR="00DA34F6">
        <w:rPr>
          <w:u w:val="single"/>
        </w:rPr>
        <w:t>W</w:t>
      </w:r>
      <w:r w:rsidRPr="003D711C">
        <w:rPr>
          <w:u w:val="single"/>
        </w:rPr>
        <w:t>hen the company delivered the report for filing, the protected series designation pertaining to the protected series had not yet taken effect; or</w:t>
      </w:r>
    </w:p>
    <w:p w14:paraId="1B8F545A" w14:textId="323945EC" w:rsidR="00350832" w:rsidRPr="003D711C" w:rsidRDefault="00350832" w:rsidP="00350832">
      <w:pPr>
        <w:pStyle w:val="SectionBody"/>
        <w:rPr>
          <w:u w:val="single"/>
        </w:rPr>
      </w:pPr>
      <w:r w:rsidRPr="003D711C">
        <w:rPr>
          <w:u w:val="single"/>
        </w:rPr>
        <w:t xml:space="preserve">(ii) </w:t>
      </w:r>
      <w:r w:rsidR="00DA34F6">
        <w:rPr>
          <w:u w:val="single"/>
        </w:rPr>
        <w:t>A</w:t>
      </w:r>
      <w:r w:rsidRPr="003D711C">
        <w:rPr>
          <w:u w:val="single"/>
        </w:rPr>
        <w:t xml:space="preserve">fter the company delivered the report for filing, the company delivered to the </w:t>
      </w:r>
      <w:r w:rsidR="00630E2A" w:rsidRPr="003D711C">
        <w:rPr>
          <w:u w:val="single"/>
        </w:rPr>
        <w:t>Secretary of State</w:t>
      </w:r>
      <w:r w:rsidRPr="003D711C">
        <w:rPr>
          <w:u w:val="single"/>
        </w:rPr>
        <w:t xml:space="preserve"> for filing a statement of designation change changing the name of the protected series; or</w:t>
      </w:r>
    </w:p>
    <w:p w14:paraId="64A3C09B" w14:textId="6C518FCD" w:rsidR="00350832" w:rsidRPr="003D711C" w:rsidRDefault="00350832" w:rsidP="00DA34F6">
      <w:pPr>
        <w:pStyle w:val="SectionBody"/>
        <w:rPr>
          <w:u w:val="single"/>
        </w:rPr>
      </w:pPr>
      <w:r w:rsidRPr="003D711C">
        <w:rPr>
          <w:u w:val="single"/>
        </w:rPr>
        <w:t xml:space="preserve">(2) </w:t>
      </w:r>
      <w:r w:rsidR="00DA34F6">
        <w:rPr>
          <w:u w:val="single"/>
        </w:rPr>
        <w:t>I</w:t>
      </w:r>
      <w:r w:rsidRPr="003D711C">
        <w:rPr>
          <w:u w:val="single"/>
        </w:rPr>
        <w:t>n the case of a foreign protected series, it is registered to do business in this state.</w:t>
      </w:r>
    </w:p>
    <w:p w14:paraId="7920F82F" w14:textId="5D3A44E8" w:rsidR="00350832" w:rsidRPr="003D711C" w:rsidRDefault="00350832" w:rsidP="00350832">
      <w:pPr>
        <w:pStyle w:val="SectionBody"/>
        <w:rPr>
          <w:u w:val="single"/>
        </w:rPr>
      </w:pPr>
      <w:r w:rsidRPr="003D711C">
        <w:rPr>
          <w:u w:val="single"/>
        </w:rPr>
        <w:t>(b) A certificate issued under subsection (a) must state:</w:t>
      </w:r>
    </w:p>
    <w:p w14:paraId="00DE2946" w14:textId="0FE8905F" w:rsidR="00350832" w:rsidRPr="003D711C" w:rsidRDefault="00350832" w:rsidP="00350832">
      <w:pPr>
        <w:pStyle w:val="SectionBody"/>
        <w:rPr>
          <w:u w:val="single"/>
        </w:rPr>
      </w:pPr>
      <w:r w:rsidRPr="003D711C">
        <w:rPr>
          <w:u w:val="single"/>
        </w:rPr>
        <w:t xml:space="preserve">(1) </w:t>
      </w:r>
      <w:r w:rsidR="00DA34F6">
        <w:rPr>
          <w:u w:val="single"/>
        </w:rPr>
        <w:t>I</w:t>
      </w:r>
      <w:r w:rsidRPr="003D711C">
        <w:rPr>
          <w:u w:val="single"/>
        </w:rPr>
        <w:t>n the case of a protected series:</w:t>
      </w:r>
    </w:p>
    <w:p w14:paraId="65E22231" w14:textId="62D6079A" w:rsidR="00350832" w:rsidRPr="003D711C" w:rsidRDefault="00350832" w:rsidP="00350832">
      <w:pPr>
        <w:pStyle w:val="SectionBody"/>
        <w:rPr>
          <w:u w:val="single"/>
        </w:rPr>
      </w:pPr>
      <w:r w:rsidRPr="003D711C">
        <w:rPr>
          <w:u w:val="single"/>
        </w:rPr>
        <w:t xml:space="preserve">(A) </w:t>
      </w:r>
      <w:r w:rsidR="00DA34F6">
        <w:rPr>
          <w:u w:val="single"/>
        </w:rPr>
        <w:t>T</w:t>
      </w:r>
      <w:r w:rsidRPr="003D711C">
        <w:rPr>
          <w:u w:val="single"/>
        </w:rPr>
        <w:t>he name of the protected series of the series limited liability company and the name of the company;</w:t>
      </w:r>
    </w:p>
    <w:p w14:paraId="2F46A1BF" w14:textId="72146EE0" w:rsidR="00350832" w:rsidRPr="003D711C" w:rsidRDefault="00350832" w:rsidP="00350832">
      <w:pPr>
        <w:pStyle w:val="SectionBody"/>
        <w:rPr>
          <w:u w:val="single"/>
        </w:rPr>
      </w:pPr>
      <w:r w:rsidRPr="003D711C">
        <w:rPr>
          <w:u w:val="single"/>
        </w:rPr>
        <w:t xml:space="preserve">(B) </w:t>
      </w:r>
      <w:r w:rsidR="00DA34F6">
        <w:rPr>
          <w:u w:val="single"/>
        </w:rPr>
        <w:t>T</w:t>
      </w:r>
      <w:r w:rsidRPr="003D711C">
        <w:rPr>
          <w:u w:val="single"/>
        </w:rPr>
        <w:t>hat the requirements of subsection (a) are met;</w:t>
      </w:r>
    </w:p>
    <w:p w14:paraId="43B7E990" w14:textId="6A67D8E7" w:rsidR="00350832" w:rsidRPr="003D711C" w:rsidRDefault="00350832" w:rsidP="00350832">
      <w:pPr>
        <w:pStyle w:val="SectionBody"/>
        <w:rPr>
          <w:u w:val="single"/>
        </w:rPr>
      </w:pPr>
      <w:r w:rsidRPr="003D711C">
        <w:rPr>
          <w:u w:val="single"/>
        </w:rPr>
        <w:t xml:space="preserve">(C) </w:t>
      </w:r>
      <w:r w:rsidR="00DA34F6">
        <w:rPr>
          <w:u w:val="single"/>
        </w:rPr>
        <w:t>T</w:t>
      </w:r>
      <w:r w:rsidRPr="003D711C">
        <w:rPr>
          <w:u w:val="single"/>
        </w:rPr>
        <w:t>he date the protected series designation pertaining to the protected series took effect; and</w:t>
      </w:r>
    </w:p>
    <w:p w14:paraId="0188169A" w14:textId="69912595" w:rsidR="00350832" w:rsidRPr="003D711C" w:rsidRDefault="00764AF0" w:rsidP="00350832">
      <w:pPr>
        <w:pStyle w:val="SectionBody"/>
        <w:rPr>
          <w:u w:val="single"/>
        </w:rPr>
      </w:pPr>
      <w:r w:rsidRPr="003D711C">
        <w:rPr>
          <w:u w:val="single"/>
        </w:rPr>
        <w:t xml:space="preserve"> </w:t>
      </w:r>
      <w:r w:rsidR="00350832" w:rsidRPr="003D711C">
        <w:rPr>
          <w:u w:val="single"/>
        </w:rPr>
        <w:t xml:space="preserve">(D) </w:t>
      </w:r>
      <w:r w:rsidR="00DA34F6">
        <w:rPr>
          <w:u w:val="single"/>
        </w:rPr>
        <w:t>I</w:t>
      </w:r>
      <w:r w:rsidR="00350832" w:rsidRPr="003D711C">
        <w:rPr>
          <w:u w:val="single"/>
        </w:rPr>
        <w:t xml:space="preserve">f a statement of designation change pertaining to the protected series has </w:t>
      </w:r>
      <w:r w:rsidR="00350832" w:rsidRPr="003D711C">
        <w:rPr>
          <w:u w:val="single"/>
        </w:rPr>
        <w:lastRenderedPageBreak/>
        <w:t>been filed, the effective date and contents of the statement;</w:t>
      </w:r>
    </w:p>
    <w:p w14:paraId="5CD7CAE4" w14:textId="4A048E7A" w:rsidR="00350832" w:rsidRPr="003D711C" w:rsidRDefault="00DA34F6" w:rsidP="00350832">
      <w:pPr>
        <w:pStyle w:val="SectionBody"/>
        <w:rPr>
          <w:u w:val="single"/>
        </w:rPr>
      </w:pPr>
      <w:r>
        <w:rPr>
          <w:u w:val="single"/>
        </w:rPr>
        <w:t>(</w:t>
      </w:r>
      <w:r w:rsidR="00350832" w:rsidRPr="003D711C">
        <w:rPr>
          <w:u w:val="single"/>
        </w:rPr>
        <w:t xml:space="preserve">2) </w:t>
      </w:r>
      <w:r>
        <w:rPr>
          <w:u w:val="single"/>
        </w:rPr>
        <w:t>I</w:t>
      </w:r>
      <w:r w:rsidR="00350832" w:rsidRPr="003D711C">
        <w:rPr>
          <w:u w:val="single"/>
        </w:rPr>
        <w:t>n the case of a foreign protected series, that it is registered to do business in this state;</w:t>
      </w:r>
    </w:p>
    <w:p w14:paraId="5D8F6877" w14:textId="1DCEFF08" w:rsidR="00350832" w:rsidRPr="003D711C" w:rsidRDefault="00350832" w:rsidP="00350832">
      <w:pPr>
        <w:pStyle w:val="SectionBody"/>
        <w:rPr>
          <w:u w:val="single"/>
        </w:rPr>
      </w:pPr>
      <w:r w:rsidRPr="003D711C">
        <w:rPr>
          <w:u w:val="single"/>
        </w:rPr>
        <w:t xml:space="preserve">(3) </w:t>
      </w:r>
      <w:r w:rsidR="002F3DFD">
        <w:rPr>
          <w:u w:val="single"/>
        </w:rPr>
        <w:t>T</w:t>
      </w:r>
      <w:r w:rsidRPr="003D711C">
        <w:rPr>
          <w:u w:val="single"/>
        </w:rPr>
        <w:t xml:space="preserve">hat the fees, taxes, interest, and penalties owed to this state by the protected series or foreign protected series and collected through the </w:t>
      </w:r>
      <w:r w:rsidR="00630E2A" w:rsidRPr="003D711C">
        <w:rPr>
          <w:u w:val="single"/>
        </w:rPr>
        <w:t>Secretary of State</w:t>
      </w:r>
      <w:r w:rsidRPr="003D711C">
        <w:rPr>
          <w:u w:val="single"/>
        </w:rPr>
        <w:t xml:space="preserve"> have been paid, if:</w:t>
      </w:r>
    </w:p>
    <w:p w14:paraId="61A78827" w14:textId="09FFA9C3" w:rsidR="00350832" w:rsidRPr="003D711C" w:rsidRDefault="00350832" w:rsidP="00350832">
      <w:pPr>
        <w:pStyle w:val="SectionBody"/>
        <w:rPr>
          <w:u w:val="single"/>
        </w:rPr>
      </w:pPr>
      <w:r w:rsidRPr="003D711C">
        <w:rPr>
          <w:u w:val="single"/>
        </w:rPr>
        <w:t xml:space="preserve">(A) </w:t>
      </w:r>
      <w:r w:rsidR="002F3DFD">
        <w:rPr>
          <w:u w:val="single"/>
        </w:rPr>
        <w:t>P</w:t>
      </w:r>
      <w:r w:rsidRPr="003D711C">
        <w:rPr>
          <w:u w:val="single"/>
        </w:rPr>
        <w:t xml:space="preserve">ayment is reflected in the records of the </w:t>
      </w:r>
      <w:r w:rsidR="00630E2A" w:rsidRPr="003D711C">
        <w:rPr>
          <w:u w:val="single"/>
        </w:rPr>
        <w:t>Secretary of State</w:t>
      </w:r>
      <w:r w:rsidRPr="003D711C">
        <w:rPr>
          <w:u w:val="single"/>
        </w:rPr>
        <w:t>; and</w:t>
      </w:r>
    </w:p>
    <w:p w14:paraId="731F21B9" w14:textId="3DF5ED0E" w:rsidR="00350832" w:rsidRPr="003D711C" w:rsidRDefault="00350832" w:rsidP="00350832">
      <w:pPr>
        <w:pStyle w:val="SectionBody"/>
        <w:rPr>
          <w:u w:val="single"/>
        </w:rPr>
      </w:pPr>
      <w:r w:rsidRPr="003D711C">
        <w:rPr>
          <w:u w:val="single"/>
        </w:rPr>
        <w:t xml:space="preserve">(B) </w:t>
      </w:r>
      <w:r w:rsidR="002F3DFD">
        <w:rPr>
          <w:u w:val="single"/>
        </w:rPr>
        <w:t>N</w:t>
      </w:r>
      <w:r w:rsidRPr="003D711C">
        <w:rPr>
          <w:u w:val="single"/>
        </w:rPr>
        <w:t>onpayment affects the good standing of the protected series; and</w:t>
      </w:r>
    </w:p>
    <w:p w14:paraId="0C5DA315" w14:textId="5ED8FCE6" w:rsidR="00350832" w:rsidRPr="003D711C" w:rsidRDefault="00350832" w:rsidP="00350832">
      <w:pPr>
        <w:pStyle w:val="SectionBody"/>
        <w:rPr>
          <w:u w:val="single"/>
        </w:rPr>
      </w:pPr>
      <w:r w:rsidRPr="003D711C">
        <w:rPr>
          <w:u w:val="single"/>
        </w:rPr>
        <w:t xml:space="preserve">(4) </w:t>
      </w:r>
      <w:r w:rsidR="002F3DFD">
        <w:rPr>
          <w:u w:val="single"/>
        </w:rPr>
        <w:t>O</w:t>
      </w:r>
      <w:r w:rsidRPr="003D711C">
        <w:rPr>
          <w:u w:val="single"/>
        </w:rPr>
        <w:t xml:space="preserve">ther facts reflected in the records of the </w:t>
      </w:r>
      <w:r w:rsidR="00630E2A" w:rsidRPr="003D711C">
        <w:rPr>
          <w:u w:val="single"/>
        </w:rPr>
        <w:t>Secretary of State</w:t>
      </w:r>
      <w:r w:rsidRPr="003D711C">
        <w:rPr>
          <w:u w:val="single"/>
        </w:rPr>
        <w:t xml:space="preserve"> pertaining to the protected series or foreign protected series which the person requesting the certificate reasonably requests.</w:t>
      </w:r>
    </w:p>
    <w:p w14:paraId="2A6C693B" w14:textId="4613443B" w:rsidR="00350832" w:rsidRPr="003D711C" w:rsidRDefault="00350832" w:rsidP="00350832">
      <w:pPr>
        <w:pStyle w:val="SectionBody"/>
        <w:rPr>
          <w:u w:val="single"/>
        </w:rPr>
      </w:pPr>
      <w:r w:rsidRPr="003D711C">
        <w:rPr>
          <w:u w:val="single"/>
        </w:rPr>
        <w:t xml:space="preserve">(c) Subject to any qualification stated by the </w:t>
      </w:r>
      <w:r w:rsidR="00630E2A" w:rsidRPr="003D711C">
        <w:rPr>
          <w:u w:val="single"/>
        </w:rPr>
        <w:t>Secretary of State</w:t>
      </w:r>
      <w:r w:rsidRPr="003D711C">
        <w:rPr>
          <w:u w:val="single"/>
        </w:rPr>
        <w:t xml:space="preserve"> in a certificate issued under subsection (a), the certificate may be relied on as conclusive evidence of the facts stated in the certificate.</w:t>
      </w:r>
    </w:p>
    <w:p w14:paraId="1C0DBC6D"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560259B8" w14:textId="6E824038" w:rsidR="00350832" w:rsidRPr="003D711C" w:rsidRDefault="00350832" w:rsidP="00350832">
      <w:pPr>
        <w:pStyle w:val="SectionHeading"/>
        <w:rPr>
          <w:u w:val="single"/>
        </w:rPr>
      </w:pPr>
      <w:r w:rsidRPr="003D711C">
        <w:rPr>
          <w:u w:val="single"/>
        </w:rPr>
        <w:t>§</w:t>
      </w:r>
      <w:r w:rsidR="00ED5668">
        <w:rPr>
          <w:u w:val="single"/>
        </w:rPr>
        <w:t>31B-14-20</w:t>
      </w:r>
      <w:r w:rsidRPr="003D711C">
        <w:rPr>
          <w:u w:val="single"/>
        </w:rPr>
        <w:t>6. Information</w:t>
      </w:r>
      <w:r w:rsidR="00CF6797" w:rsidRPr="003D711C">
        <w:rPr>
          <w:u w:val="single"/>
        </w:rPr>
        <w:t xml:space="preserve"> required in Annual</w:t>
      </w:r>
      <w:r w:rsidR="00BE2A55" w:rsidRPr="003D711C">
        <w:rPr>
          <w:u w:val="single"/>
        </w:rPr>
        <w:t xml:space="preserve"> </w:t>
      </w:r>
      <w:r w:rsidR="00CF6797" w:rsidRPr="003D711C">
        <w:rPr>
          <w:u w:val="single"/>
        </w:rPr>
        <w:t>report; effect of failure to provide.</w:t>
      </w:r>
    </w:p>
    <w:p w14:paraId="3338C38F" w14:textId="21E3C427" w:rsidR="00350832" w:rsidRPr="003D711C" w:rsidRDefault="00350832" w:rsidP="00BE2A55">
      <w:pPr>
        <w:pStyle w:val="SectionBody"/>
        <w:rPr>
          <w:b/>
          <w:bCs/>
          <w:u w:val="single"/>
        </w:rPr>
      </w:pPr>
      <w:r w:rsidRPr="003D711C">
        <w:rPr>
          <w:u w:val="single"/>
        </w:rPr>
        <w:t xml:space="preserve">(a) In the annual report required by </w:t>
      </w:r>
      <w:r w:rsidR="00BE2A55" w:rsidRPr="003D711C">
        <w:rPr>
          <w:u w:val="single"/>
        </w:rPr>
        <w:t>§31B-2-211 of this code</w:t>
      </w:r>
      <w:r w:rsidRPr="003D711C">
        <w:rPr>
          <w:u w:val="single"/>
        </w:rPr>
        <w:t>, a series limited liability company shall include the name of each protected series of the company:</w:t>
      </w:r>
    </w:p>
    <w:p w14:paraId="23B30504" w14:textId="1CCEC24E" w:rsidR="00350832" w:rsidRPr="003D711C" w:rsidRDefault="00350832" w:rsidP="00350832">
      <w:pPr>
        <w:pStyle w:val="SectionBody"/>
        <w:rPr>
          <w:u w:val="single"/>
        </w:rPr>
      </w:pPr>
      <w:r w:rsidRPr="003D711C">
        <w:rPr>
          <w:u w:val="single"/>
        </w:rPr>
        <w:t xml:space="preserve">(1) </w:t>
      </w:r>
      <w:r w:rsidR="002F3DFD">
        <w:rPr>
          <w:u w:val="single"/>
        </w:rPr>
        <w:t>F</w:t>
      </w:r>
      <w:r w:rsidRPr="003D711C">
        <w:rPr>
          <w:u w:val="single"/>
        </w:rPr>
        <w:t xml:space="preserve">or which the company has previously delivered to the </w:t>
      </w:r>
      <w:r w:rsidR="00630E2A" w:rsidRPr="003D711C">
        <w:rPr>
          <w:u w:val="single"/>
        </w:rPr>
        <w:t>Secretary of State</w:t>
      </w:r>
      <w:r w:rsidRPr="003D711C">
        <w:rPr>
          <w:u w:val="single"/>
        </w:rPr>
        <w:t xml:space="preserve"> for filing a protected series designation; and</w:t>
      </w:r>
    </w:p>
    <w:p w14:paraId="25D4298B" w14:textId="2D2C6016" w:rsidR="00350832" w:rsidRPr="003D711C" w:rsidRDefault="00350832" w:rsidP="00350832">
      <w:pPr>
        <w:pStyle w:val="SectionBody"/>
        <w:rPr>
          <w:u w:val="single"/>
        </w:rPr>
      </w:pPr>
      <w:r w:rsidRPr="003D711C">
        <w:rPr>
          <w:u w:val="single"/>
        </w:rPr>
        <w:t xml:space="preserve">(2) </w:t>
      </w:r>
      <w:r w:rsidR="002F3DFD">
        <w:rPr>
          <w:u w:val="single"/>
        </w:rPr>
        <w:t>W</w:t>
      </w:r>
      <w:r w:rsidRPr="003D711C">
        <w:rPr>
          <w:u w:val="single"/>
        </w:rPr>
        <w:t>hich has not dissolved and completed winding up.</w:t>
      </w:r>
    </w:p>
    <w:p w14:paraId="574A9116" w14:textId="77777777" w:rsidR="00350832" w:rsidRPr="003D711C" w:rsidRDefault="00350832" w:rsidP="00350832">
      <w:pPr>
        <w:pStyle w:val="SectionBody"/>
        <w:rPr>
          <w:u w:val="single"/>
        </w:rPr>
      </w:pPr>
      <w:r w:rsidRPr="003D711C">
        <w:rPr>
          <w:u w:val="single"/>
        </w:rPr>
        <w:t>(b) A failure by a series limited liability company to comply with subsection (a) with regard to a protected series prevents issuance of a certificate of good standing pertaining to the protected series but does not otherwise affect the protected series.</w:t>
      </w:r>
    </w:p>
    <w:p w14:paraId="62ACDFCB"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7011AC6D" w14:textId="58E71AAC" w:rsidR="00350832" w:rsidRPr="003D711C" w:rsidRDefault="00350832" w:rsidP="00350832">
      <w:pPr>
        <w:pStyle w:val="SectionHeading"/>
        <w:rPr>
          <w:u w:val="single"/>
        </w:rPr>
      </w:pPr>
      <w:r w:rsidRPr="003D711C">
        <w:rPr>
          <w:u w:val="single"/>
        </w:rPr>
        <w:t>§</w:t>
      </w:r>
      <w:r w:rsidR="00ED5668">
        <w:rPr>
          <w:u w:val="single"/>
        </w:rPr>
        <w:t>31B-14-30</w:t>
      </w:r>
      <w:r w:rsidRPr="003D711C">
        <w:rPr>
          <w:u w:val="single"/>
        </w:rPr>
        <w:t xml:space="preserve">1. Associated </w:t>
      </w:r>
      <w:r w:rsidR="00905159" w:rsidRPr="003D711C">
        <w:rPr>
          <w:u w:val="single"/>
        </w:rPr>
        <w:t>a</w:t>
      </w:r>
      <w:r w:rsidRPr="003D711C">
        <w:rPr>
          <w:u w:val="single"/>
        </w:rPr>
        <w:t>sset.</w:t>
      </w:r>
    </w:p>
    <w:p w14:paraId="7110C702" w14:textId="77777777" w:rsidR="00350832" w:rsidRPr="003D711C" w:rsidRDefault="00350832" w:rsidP="00350832">
      <w:pPr>
        <w:pStyle w:val="SectionBody"/>
        <w:rPr>
          <w:u w:val="single"/>
        </w:rPr>
      </w:pPr>
      <w:r w:rsidRPr="003D711C">
        <w:rPr>
          <w:u w:val="single"/>
        </w:rPr>
        <w:t xml:space="preserve">(a) Only an asset of a protected series may be an associated asset of the protected series.  Only an asset of a series limited liability company may be an associated asset of </w:t>
      </w:r>
      <w:r w:rsidRPr="003D711C">
        <w:rPr>
          <w:u w:val="single"/>
        </w:rPr>
        <w:lastRenderedPageBreak/>
        <w:t>the company.</w:t>
      </w:r>
    </w:p>
    <w:p w14:paraId="2BAF89D8" w14:textId="7FC1DDCD" w:rsidR="00350832" w:rsidRPr="003D711C" w:rsidRDefault="00350832" w:rsidP="00350832">
      <w:pPr>
        <w:pStyle w:val="SectionBody"/>
        <w:rPr>
          <w:u w:val="single"/>
        </w:rPr>
      </w:pPr>
      <w:r w:rsidRPr="003D711C">
        <w:rPr>
          <w:u w:val="single"/>
        </w:rPr>
        <w:t>(b) An asset of a protected series of a series limited liability company is an associated asset of the protected series only if the protected series creates and maintains records that state the name of the protected series and describe the asset with sufficient specificity to permit a disinterested, reasonable individual to:</w:t>
      </w:r>
    </w:p>
    <w:p w14:paraId="0847EF86" w14:textId="230193E5" w:rsidR="00350832" w:rsidRPr="003D711C" w:rsidRDefault="00350832" w:rsidP="00350832">
      <w:pPr>
        <w:pStyle w:val="SectionBody"/>
        <w:rPr>
          <w:u w:val="single"/>
        </w:rPr>
      </w:pPr>
      <w:r w:rsidRPr="003D711C">
        <w:rPr>
          <w:u w:val="single"/>
        </w:rPr>
        <w:t xml:space="preserve">(1) </w:t>
      </w:r>
      <w:r w:rsidR="002F3DFD">
        <w:rPr>
          <w:u w:val="single"/>
        </w:rPr>
        <w:t>I</w:t>
      </w:r>
      <w:r w:rsidRPr="003D711C">
        <w:rPr>
          <w:u w:val="single"/>
        </w:rPr>
        <w:t xml:space="preserve">dentify the asset and distinguish it from any other asset of the protected series, any asset of the company, and any asset of any other protected series of the company; </w:t>
      </w:r>
    </w:p>
    <w:p w14:paraId="4ABCA92B" w14:textId="62A81A85" w:rsidR="00350832" w:rsidRPr="003D711C" w:rsidRDefault="00350832" w:rsidP="00350832">
      <w:pPr>
        <w:pStyle w:val="SectionBody"/>
        <w:rPr>
          <w:u w:val="single"/>
        </w:rPr>
      </w:pPr>
      <w:r w:rsidRPr="003D711C">
        <w:rPr>
          <w:u w:val="single"/>
        </w:rPr>
        <w:t xml:space="preserve">(2) </w:t>
      </w:r>
      <w:r w:rsidR="002F3DFD">
        <w:rPr>
          <w:u w:val="single"/>
        </w:rPr>
        <w:t>D</w:t>
      </w:r>
      <w:r w:rsidRPr="003D711C">
        <w:rPr>
          <w:u w:val="single"/>
        </w:rPr>
        <w:t>etermine when and from what person the protected series acquired the asset or how the asset otherwise became an asset of the protected series; and</w:t>
      </w:r>
    </w:p>
    <w:p w14:paraId="42B2A705" w14:textId="5B54ED8D" w:rsidR="00350832" w:rsidRPr="003D711C" w:rsidRDefault="00350832" w:rsidP="00350832">
      <w:pPr>
        <w:pStyle w:val="SectionBody"/>
        <w:rPr>
          <w:u w:val="single"/>
        </w:rPr>
      </w:pPr>
      <w:r w:rsidRPr="003D711C">
        <w:rPr>
          <w:u w:val="single"/>
        </w:rPr>
        <w:t xml:space="preserve">(3) </w:t>
      </w:r>
      <w:r w:rsidR="002F3DFD">
        <w:rPr>
          <w:u w:val="single"/>
        </w:rPr>
        <w:t>I</w:t>
      </w:r>
      <w:r w:rsidRPr="003D711C">
        <w:rPr>
          <w:u w:val="single"/>
        </w:rPr>
        <w:t>f the protected series acquired the asset from the company or another protected series of the company, determine any consideration paid, the payor, and the payee.</w:t>
      </w:r>
    </w:p>
    <w:p w14:paraId="5ABE40D5" w14:textId="01F1595B" w:rsidR="00350832" w:rsidRPr="003D711C" w:rsidRDefault="00350832" w:rsidP="00350832">
      <w:pPr>
        <w:pStyle w:val="SectionBody"/>
        <w:rPr>
          <w:u w:val="single"/>
        </w:rPr>
      </w:pPr>
      <w:r w:rsidRPr="003D711C">
        <w:rPr>
          <w:u w:val="single"/>
        </w:rPr>
        <w:t>(c) An asset of a series limited liability company is an associated asset of the company only if the company creates and maintains records that state the name of the company and describe the asset with sufficient specificity to permit a disinterested, reasonable individual to:</w:t>
      </w:r>
    </w:p>
    <w:p w14:paraId="4FCA194C" w14:textId="017CB7BA" w:rsidR="00350832" w:rsidRPr="003D711C" w:rsidRDefault="00350832" w:rsidP="00350832">
      <w:pPr>
        <w:pStyle w:val="SectionBody"/>
        <w:rPr>
          <w:u w:val="single"/>
        </w:rPr>
      </w:pPr>
      <w:r w:rsidRPr="003D711C">
        <w:rPr>
          <w:u w:val="single"/>
        </w:rPr>
        <w:t xml:space="preserve">(1) </w:t>
      </w:r>
      <w:r w:rsidR="002F3DFD">
        <w:rPr>
          <w:u w:val="single"/>
        </w:rPr>
        <w:t>I</w:t>
      </w:r>
      <w:r w:rsidRPr="003D711C">
        <w:rPr>
          <w:u w:val="single"/>
        </w:rPr>
        <w:t xml:space="preserve">dentify the asset and distinguish it from any other asset of the company and any asset of any protected series of the company; </w:t>
      </w:r>
    </w:p>
    <w:p w14:paraId="1739645C" w14:textId="41FC6B20" w:rsidR="00350832" w:rsidRPr="003D711C" w:rsidRDefault="00350832" w:rsidP="00350832">
      <w:pPr>
        <w:pStyle w:val="SectionBody"/>
        <w:rPr>
          <w:u w:val="single"/>
        </w:rPr>
      </w:pPr>
      <w:r w:rsidRPr="003D711C">
        <w:rPr>
          <w:u w:val="single"/>
        </w:rPr>
        <w:t xml:space="preserve">(2) </w:t>
      </w:r>
      <w:r w:rsidR="002F3DFD">
        <w:rPr>
          <w:u w:val="single"/>
        </w:rPr>
        <w:t>D</w:t>
      </w:r>
      <w:r w:rsidRPr="003D711C">
        <w:rPr>
          <w:u w:val="single"/>
        </w:rPr>
        <w:t>etermine when and from what person the company acquired the asset or how the asset otherwise became an asset of the company; and</w:t>
      </w:r>
    </w:p>
    <w:p w14:paraId="0FCBD88B" w14:textId="32A069B3" w:rsidR="00350832" w:rsidRPr="003D711C" w:rsidRDefault="00350832" w:rsidP="00350832">
      <w:pPr>
        <w:pStyle w:val="SectionBody"/>
        <w:rPr>
          <w:u w:val="single"/>
        </w:rPr>
      </w:pPr>
      <w:r w:rsidRPr="003D711C">
        <w:rPr>
          <w:u w:val="single"/>
        </w:rPr>
        <w:t xml:space="preserve">(3) </w:t>
      </w:r>
      <w:r w:rsidR="002F3DFD">
        <w:rPr>
          <w:u w:val="single"/>
        </w:rPr>
        <w:t>I</w:t>
      </w:r>
      <w:r w:rsidRPr="003D711C">
        <w:rPr>
          <w:u w:val="single"/>
        </w:rPr>
        <w:t>f the company acquired the asset from a protected series of the company, determine any consideration paid, the payor, and the payee.</w:t>
      </w:r>
    </w:p>
    <w:p w14:paraId="1A3F0C0A" w14:textId="04170311" w:rsidR="00350832" w:rsidRPr="003D711C" w:rsidRDefault="00350832" w:rsidP="00350832">
      <w:pPr>
        <w:pStyle w:val="SectionBody"/>
        <w:rPr>
          <w:u w:val="single"/>
        </w:rPr>
      </w:pPr>
      <w:r w:rsidRPr="003D711C">
        <w:rPr>
          <w:u w:val="single"/>
        </w:rPr>
        <w:t>(d) The records and recordkeeping required by subsections (b) and (c) may be organized by specific listing, category, type, quantity, or computational or allocational formula or procedure, including a percentage or share of any asset, or in any other reasonable manner.</w:t>
      </w:r>
    </w:p>
    <w:p w14:paraId="7FBD904E" w14:textId="427F1D94" w:rsidR="00350832" w:rsidRPr="003D711C" w:rsidRDefault="00350832" w:rsidP="00350832">
      <w:pPr>
        <w:pStyle w:val="SectionBody"/>
        <w:rPr>
          <w:u w:val="single"/>
        </w:rPr>
      </w:pPr>
      <w:r w:rsidRPr="003D711C">
        <w:rPr>
          <w:u w:val="single"/>
        </w:rPr>
        <w:lastRenderedPageBreak/>
        <w:t xml:space="preserve">(e) To the extent permitted by this section and law of this state other than this </w:t>
      </w:r>
      <w:r w:rsidR="00764AF0">
        <w:rPr>
          <w:u w:val="single"/>
        </w:rPr>
        <w:t>article</w:t>
      </w:r>
      <w:r w:rsidRPr="003D711C">
        <w:rPr>
          <w:u w:val="single"/>
        </w:rPr>
        <w:t>, a series limited liability company or protected series of the company may hold an associated asset directly or indirectly, through a representative, nominee, or similar arrangement, except that:</w:t>
      </w:r>
    </w:p>
    <w:p w14:paraId="2655F4C7" w14:textId="5F1E25AD" w:rsidR="00350832" w:rsidRPr="003D711C" w:rsidRDefault="00350832" w:rsidP="00350832">
      <w:pPr>
        <w:pStyle w:val="SectionBody"/>
        <w:rPr>
          <w:u w:val="single"/>
        </w:rPr>
      </w:pPr>
      <w:r w:rsidRPr="003D711C">
        <w:rPr>
          <w:u w:val="single"/>
        </w:rPr>
        <w:t xml:space="preserve">(1) </w:t>
      </w:r>
      <w:r w:rsidR="002F3DFD">
        <w:rPr>
          <w:u w:val="single"/>
        </w:rPr>
        <w:t>A</w:t>
      </w:r>
      <w:r w:rsidRPr="003D711C">
        <w:rPr>
          <w:u w:val="single"/>
        </w:rPr>
        <w:t xml:space="preserve"> protected series may not hold an associated asset in the name of the company or another protected series of the company; and</w:t>
      </w:r>
    </w:p>
    <w:p w14:paraId="4A9C3442" w14:textId="672BBB81" w:rsidR="00350832" w:rsidRPr="003D711C" w:rsidRDefault="00350832" w:rsidP="00350832">
      <w:pPr>
        <w:pStyle w:val="SectionBody"/>
        <w:rPr>
          <w:u w:val="single"/>
        </w:rPr>
      </w:pPr>
      <w:r w:rsidRPr="003D711C">
        <w:rPr>
          <w:u w:val="single"/>
        </w:rPr>
        <w:t xml:space="preserve">(2) </w:t>
      </w:r>
      <w:r w:rsidR="002F3DFD">
        <w:rPr>
          <w:u w:val="single"/>
        </w:rPr>
        <w:t>T</w:t>
      </w:r>
      <w:r w:rsidRPr="003D711C">
        <w:rPr>
          <w:u w:val="single"/>
        </w:rPr>
        <w:t>he company may not hold an associated asset in the name of a protected series of the company.</w:t>
      </w:r>
    </w:p>
    <w:p w14:paraId="658DAA21"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06C4B23F" w14:textId="712E6682" w:rsidR="00350832" w:rsidRPr="003D711C" w:rsidRDefault="00350832" w:rsidP="00BA6DA1">
      <w:pPr>
        <w:pStyle w:val="SectionHeading"/>
        <w:rPr>
          <w:u w:val="single"/>
        </w:rPr>
      </w:pPr>
      <w:r w:rsidRPr="003D711C">
        <w:rPr>
          <w:u w:val="single"/>
        </w:rPr>
        <w:t>§</w:t>
      </w:r>
      <w:r w:rsidR="00ED5668">
        <w:rPr>
          <w:u w:val="single"/>
        </w:rPr>
        <w:t>31B-14-30</w:t>
      </w:r>
      <w:r w:rsidRPr="003D711C">
        <w:rPr>
          <w:u w:val="single"/>
        </w:rPr>
        <w:t xml:space="preserve">2. Associated </w:t>
      </w:r>
      <w:r w:rsidR="00CF6797" w:rsidRPr="003D711C">
        <w:rPr>
          <w:u w:val="single"/>
        </w:rPr>
        <w:t>m</w:t>
      </w:r>
      <w:r w:rsidRPr="003D711C">
        <w:rPr>
          <w:u w:val="single"/>
        </w:rPr>
        <w:t>ember.</w:t>
      </w:r>
    </w:p>
    <w:p w14:paraId="42F6D0D6" w14:textId="78B1CA07" w:rsidR="00350832" w:rsidRPr="003D711C" w:rsidRDefault="00350832" w:rsidP="00350832">
      <w:pPr>
        <w:pStyle w:val="SectionBody"/>
        <w:rPr>
          <w:u w:val="single"/>
        </w:rPr>
      </w:pPr>
      <w:r w:rsidRPr="003D711C">
        <w:rPr>
          <w:u w:val="single"/>
        </w:rPr>
        <w:t xml:space="preserve">(a) Only a member of a series limited liability company may be an associated member of a protected series of the company.  </w:t>
      </w:r>
    </w:p>
    <w:p w14:paraId="11B67331" w14:textId="4248236D" w:rsidR="00350832" w:rsidRPr="003D711C" w:rsidRDefault="00350832" w:rsidP="00350832">
      <w:pPr>
        <w:pStyle w:val="SectionBody"/>
        <w:rPr>
          <w:u w:val="single"/>
        </w:rPr>
      </w:pPr>
      <w:r w:rsidRPr="003D711C">
        <w:rPr>
          <w:u w:val="single"/>
        </w:rPr>
        <w:t>(b) A member of a series limited liability company becomes an associated member of a protected series of the company if the operating agreement or a procedure established by the agreement states:</w:t>
      </w:r>
    </w:p>
    <w:p w14:paraId="1F6DE34A" w14:textId="400DA9D9" w:rsidR="00350832" w:rsidRPr="003D711C" w:rsidRDefault="00350832" w:rsidP="00350832">
      <w:pPr>
        <w:pStyle w:val="SectionBody"/>
        <w:rPr>
          <w:u w:val="single"/>
        </w:rPr>
      </w:pPr>
      <w:r w:rsidRPr="003D711C">
        <w:rPr>
          <w:u w:val="single"/>
        </w:rPr>
        <w:t xml:space="preserve">(1) </w:t>
      </w:r>
      <w:r w:rsidR="002F3DFD">
        <w:rPr>
          <w:u w:val="single"/>
        </w:rPr>
        <w:t>T</w:t>
      </w:r>
      <w:r w:rsidRPr="003D711C">
        <w:rPr>
          <w:u w:val="single"/>
        </w:rPr>
        <w:t xml:space="preserve">hat the member is an associated member of the protected series; </w:t>
      </w:r>
    </w:p>
    <w:p w14:paraId="55B5421B" w14:textId="309EFAA4" w:rsidR="00350832" w:rsidRPr="003D711C" w:rsidRDefault="00350832" w:rsidP="00350832">
      <w:pPr>
        <w:pStyle w:val="SectionBody"/>
        <w:rPr>
          <w:u w:val="single"/>
        </w:rPr>
      </w:pPr>
      <w:r w:rsidRPr="003D711C">
        <w:rPr>
          <w:u w:val="single"/>
        </w:rPr>
        <w:t xml:space="preserve">(2) </w:t>
      </w:r>
      <w:r w:rsidR="002F3DFD">
        <w:rPr>
          <w:u w:val="single"/>
        </w:rPr>
        <w:t>T</w:t>
      </w:r>
      <w:r w:rsidRPr="003D711C">
        <w:rPr>
          <w:u w:val="single"/>
        </w:rPr>
        <w:t>he date on which the member became an associated member; and</w:t>
      </w:r>
    </w:p>
    <w:p w14:paraId="25B5F6CD" w14:textId="431302B7" w:rsidR="00350832" w:rsidRPr="003D711C" w:rsidRDefault="00350832" w:rsidP="00764AF0">
      <w:pPr>
        <w:pStyle w:val="SectionBody"/>
        <w:rPr>
          <w:u w:val="single"/>
        </w:rPr>
      </w:pPr>
      <w:r w:rsidRPr="003D711C">
        <w:rPr>
          <w:u w:val="single"/>
        </w:rPr>
        <w:t xml:space="preserve">(3) </w:t>
      </w:r>
      <w:r w:rsidR="002F3DFD">
        <w:rPr>
          <w:u w:val="single"/>
        </w:rPr>
        <w:t>A</w:t>
      </w:r>
      <w:r w:rsidRPr="003D711C">
        <w:rPr>
          <w:u w:val="single"/>
        </w:rPr>
        <w:t xml:space="preserve">ny protected-series </w:t>
      </w:r>
      <w:r w:rsidR="000C680D">
        <w:rPr>
          <w:u w:val="single"/>
        </w:rPr>
        <w:t>distributional interest</w:t>
      </w:r>
      <w:r w:rsidRPr="003D711C">
        <w:rPr>
          <w:u w:val="single"/>
        </w:rPr>
        <w:t xml:space="preserve"> the associated member has in connection with becoming or being an associated member.</w:t>
      </w:r>
    </w:p>
    <w:p w14:paraId="50C9ED04" w14:textId="1F18A2D2" w:rsidR="00350832" w:rsidRPr="003D711C" w:rsidRDefault="00350832" w:rsidP="00350832">
      <w:pPr>
        <w:pStyle w:val="SectionBody"/>
        <w:rPr>
          <w:u w:val="single"/>
        </w:rPr>
      </w:pPr>
      <w:r w:rsidRPr="003D711C">
        <w:rPr>
          <w:u w:val="single"/>
        </w:rPr>
        <w:t>(c) If a person that is an associated member of a protected series of a series limited liability company is dissociated from the company, the person ceases to be an associated member of the protected series.</w:t>
      </w:r>
    </w:p>
    <w:p w14:paraId="6EAFA450" w14:textId="77777777" w:rsidR="00350832" w:rsidRPr="003D711C" w:rsidRDefault="00350832" w:rsidP="00350832">
      <w:pPr>
        <w:pStyle w:val="SectionBody"/>
        <w:ind w:firstLine="0"/>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633F8BA5" w14:textId="01A2EA3B" w:rsidR="00350832" w:rsidRPr="003D711C" w:rsidRDefault="00350832" w:rsidP="00350832">
      <w:pPr>
        <w:pStyle w:val="SectionHeading"/>
        <w:rPr>
          <w:u w:val="single"/>
        </w:rPr>
      </w:pPr>
      <w:r w:rsidRPr="003D711C">
        <w:rPr>
          <w:u w:val="single"/>
        </w:rPr>
        <w:t>§</w:t>
      </w:r>
      <w:r w:rsidR="00ED5668">
        <w:rPr>
          <w:u w:val="single"/>
        </w:rPr>
        <w:t>31B-14-30</w:t>
      </w:r>
      <w:r w:rsidRPr="003D711C">
        <w:rPr>
          <w:u w:val="single"/>
        </w:rPr>
        <w:t>3. Protected-</w:t>
      </w:r>
      <w:r w:rsidR="00CF6797" w:rsidRPr="003D711C">
        <w:rPr>
          <w:u w:val="single"/>
        </w:rPr>
        <w:t>s</w:t>
      </w:r>
      <w:r w:rsidRPr="003D711C">
        <w:rPr>
          <w:u w:val="single"/>
        </w:rPr>
        <w:t xml:space="preserve">eries </w:t>
      </w:r>
      <w:r w:rsidR="000C680D">
        <w:rPr>
          <w:u w:val="single"/>
        </w:rPr>
        <w:t>distributional interest</w:t>
      </w:r>
      <w:r w:rsidRPr="003D711C">
        <w:rPr>
          <w:u w:val="single"/>
        </w:rPr>
        <w:t>.</w:t>
      </w:r>
    </w:p>
    <w:p w14:paraId="17DD1914" w14:textId="2743C19D" w:rsidR="00350832" w:rsidRPr="003D711C" w:rsidRDefault="00350832" w:rsidP="00350832">
      <w:pPr>
        <w:pStyle w:val="SectionBody"/>
        <w:rPr>
          <w:u w:val="single"/>
        </w:rPr>
      </w:pPr>
      <w:r w:rsidRPr="003D711C">
        <w:rPr>
          <w:u w:val="single"/>
        </w:rPr>
        <w:t xml:space="preserve">(a) A </w:t>
      </w:r>
      <w:bookmarkStart w:id="4" w:name="_Hlk219890409"/>
      <w:r w:rsidRPr="003D711C">
        <w:rPr>
          <w:u w:val="single"/>
        </w:rPr>
        <w:t xml:space="preserve">protected-series </w:t>
      </w:r>
      <w:r w:rsidR="000C680D">
        <w:rPr>
          <w:u w:val="single"/>
        </w:rPr>
        <w:t>distributional interest</w:t>
      </w:r>
      <w:r w:rsidRPr="003D711C">
        <w:rPr>
          <w:u w:val="single"/>
        </w:rPr>
        <w:t xml:space="preserve"> </w:t>
      </w:r>
      <w:bookmarkEnd w:id="4"/>
      <w:r w:rsidRPr="003D711C">
        <w:rPr>
          <w:u w:val="single"/>
        </w:rPr>
        <w:t>of a protected series of a series limited liability company must be owned initially by an associated member of the protected series or the company.</w:t>
      </w:r>
    </w:p>
    <w:p w14:paraId="1817C978" w14:textId="26F39232" w:rsidR="00350832" w:rsidRPr="003D711C" w:rsidRDefault="00350832" w:rsidP="00350832">
      <w:pPr>
        <w:pStyle w:val="SectionBody"/>
        <w:rPr>
          <w:u w:val="single"/>
        </w:rPr>
      </w:pPr>
      <w:r w:rsidRPr="003D711C">
        <w:rPr>
          <w:u w:val="single"/>
        </w:rPr>
        <w:t>(b)</w:t>
      </w:r>
      <w:r w:rsidR="00CF6797" w:rsidRPr="003D711C">
        <w:rPr>
          <w:u w:val="single"/>
        </w:rPr>
        <w:t xml:space="preserve"> </w:t>
      </w:r>
      <w:r w:rsidRPr="003D711C">
        <w:rPr>
          <w:u w:val="single"/>
        </w:rPr>
        <w:t xml:space="preserve">If a protected series of a series limited liability company has no associated </w:t>
      </w:r>
      <w:r w:rsidRPr="003D711C">
        <w:rPr>
          <w:u w:val="single"/>
        </w:rPr>
        <w:lastRenderedPageBreak/>
        <w:t xml:space="preserve">members when established, the company owns the protected-series </w:t>
      </w:r>
      <w:r w:rsidR="000C680D">
        <w:rPr>
          <w:u w:val="single"/>
        </w:rPr>
        <w:t>distributional interest</w:t>
      </w:r>
      <w:r w:rsidRPr="003D711C">
        <w:rPr>
          <w:u w:val="single"/>
        </w:rPr>
        <w:t xml:space="preserve">s in the protected series. </w:t>
      </w:r>
    </w:p>
    <w:p w14:paraId="6398B2B8" w14:textId="142A95E8" w:rsidR="00350832" w:rsidRPr="003D711C" w:rsidRDefault="00350832" w:rsidP="00350832">
      <w:pPr>
        <w:pStyle w:val="SectionBody"/>
        <w:rPr>
          <w:u w:val="single"/>
        </w:rPr>
      </w:pPr>
      <w:r w:rsidRPr="003D711C">
        <w:rPr>
          <w:u w:val="single"/>
        </w:rPr>
        <w:t xml:space="preserve">(c) In addition to acquiring a protected series transferable series interest under subsection (b), a series limited liability company may acquire a protected-series </w:t>
      </w:r>
      <w:r w:rsidR="000C680D">
        <w:rPr>
          <w:u w:val="single"/>
        </w:rPr>
        <w:t>distributional interest</w:t>
      </w:r>
      <w:r w:rsidRPr="003D711C">
        <w:rPr>
          <w:u w:val="single"/>
        </w:rPr>
        <w:t xml:space="preserve"> through a transfer from another person or as provided in the operating agreement.</w:t>
      </w:r>
    </w:p>
    <w:p w14:paraId="740D2A89" w14:textId="7994DB00" w:rsidR="00350832" w:rsidRPr="003D711C" w:rsidRDefault="00350832" w:rsidP="00350832">
      <w:pPr>
        <w:pStyle w:val="SectionBody"/>
        <w:rPr>
          <w:u w:val="single"/>
        </w:rPr>
      </w:pPr>
      <w:r w:rsidRPr="003D711C">
        <w:rPr>
          <w:u w:val="single"/>
        </w:rPr>
        <w:t xml:space="preserve">(d) Except for </w:t>
      </w:r>
      <w:r w:rsidR="00CF6797" w:rsidRPr="003D711C">
        <w:rPr>
          <w:u w:val="single"/>
        </w:rPr>
        <w:t>§</w:t>
      </w:r>
      <w:r w:rsidR="00ED5668">
        <w:rPr>
          <w:u w:val="single"/>
        </w:rPr>
        <w:t>31B-14-10</w:t>
      </w:r>
      <w:r w:rsidR="00CF6797" w:rsidRPr="003D711C">
        <w:rPr>
          <w:u w:val="single"/>
        </w:rPr>
        <w:t>8</w:t>
      </w:r>
      <w:r w:rsidRPr="003D711C">
        <w:rPr>
          <w:u w:val="single"/>
        </w:rPr>
        <w:t xml:space="preserve">(a)(3), a provision of this </w:t>
      </w:r>
      <w:r w:rsidR="00764AF0">
        <w:rPr>
          <w:u w:val="single"/>
        </w:rPr>
        <w:t>article</w:t>
      </w:r>
      <w:r w:rsidRPr="003D711C">
        <w:rPr>
          <w:u w:val="single"/>
        </w:rPr>
        <w:t xml:space="preserve"> which applies to a protected-series transferee of a protected series of a series limited liability company applies to the company in its capacity as an owner of a protected-series </w:t>
      </w:r>
      <w:r w:rsidR="000C680D">
        <w:rPr>
          <w:u w:val="single"/>
        </w:rPr>
        <w:t>distributional interest</w:t>
      </w:r>
      <w:r w:rsidRPr="003D711C">
        <w:rPr>
          <w:u w:val="single"/>
        </w:rPr>
        <w:t xml:space="preserve"> of the protected series.  A provision of the operating agreement of a series limited liability company which applies to a protected-series transferee of a protected series of the company applies to the company in its capacity as an owner of a protected-series </w:t>
      </w:r>
      <w:r w:rsidR="000C680D">
        <w:rPr>
          <w:u w:val="single"/>
        </w:rPr>
        <w:t>distributional interest</w:t>
      </w:r>
      <w:r w:rsidRPr="003D711C">
        <w:rPr>
          <w:u w:val="single"/>
        </w:rPr>
        <w:t xml:space="preserve"> of the protected series.</w:t>
      </w:r>
    </w:p>
    <w:p w14:paraId="3825C6FA"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1C4F2C61" w14:textId="4A3337EE" w:rsidR="00350832" w:rsidRPr="003D711C" w:rsidRDefault="00350832" w:rsidP="00350832">
      <w:pPr>
        <w:pStyle w:val="SectionHeading"/>
        <w:rPr>
          <w:u w:val="single"/>
        </w:rPr>
      </w:pPr>
      <w:r w:rsidRPr="003D711C">
        <w:rPr>
          <w:u w:val="single"/>
        </w:rPr>
        <w:t>§</w:t>
      </w:r>
      <w:r w:rsidR="00ED5668">
        <w:rPr>
          <w:u w:val="single"/>
        </w:rPr>
        <w:t>31B-14-30</w:t>
      </w:r>
      <w:r w:rsidRPr="003D711C">
        <w:rPr>
          <w:u w:val="single"/>
        </w:rPr>
        <w:t>4. Management.</w:t>
      </w:r>
    </w:p>
    <w:p w14:paraId="24664AA0" w14:textId="16A7BB1D" w:rsidR="00350832" w:rsidRPr="003D711C" w:rsidRDefault="00350832" w:rsidP="00350832">
      <w:pPr>
        <w:pStyle w:val="SectionBody"/>
        <w:rPr>
          <w:u w:val="single"/>
        </w:rPr>
      </w:pPr>
      <w:r w:rsidRPr="003D711C">
        <w:rPr>
          <w:u w:val="single"/>
        </w:rPr>
        <w:t>(a) A protected series may have more than one protected-series manager.</w:t>
      </w:r>
    </w:p>
    <w:p w14:paraId="0349973F" w14:textId="0A4F18BA" w:rsidR="00350832" w:rsidRPr="003D711C" w:rsidRDefault="00350832" w:rsidP="00350832">
      <w:pPr>
        <w:pStyle w:val="SectionBody"/>
        <w:rPr>
          <w:u w:val="single"/>
        </w:rPr>
      </w:pPr>
      <w:r w:rsidRPr="003D711C">
        <w:rPr>
          <w:u w:val="single"/>
        </w:rPr>
        <w:t xml:space="preserve">(b) If a protected series has no associated members, the series limited liability company is the protected-series manager. </w:t>
      </w:r>
    </w:p>
    <w:p w14:paraId="393C0B6D" w14:textId="07D9AF2E" w:rsidR="00350832" w:rsidRPr="003D711C" w:rsidRDefault="00350832" w:rsidP="00350832">
      <w:pPr>
        <w:pStyle w:val="SectionBody"/>
        <w:rPr>
          <w:u w:val="single"/>
        </w:rPr>
      </w:pPr>
      <w:r w:rsidRPr="003D711C">
        <w:rPr>
          <w:u w:val="single"/>
        </w:rPr>
        <w:t xml:space="preserve">(c) </w:t>
      </w:r>
      <w:r w:rsidR="00CF6797" w:rsidRPr="003D711C">
        <w:rPr>
          <w:u w:val="single"/>
        </w:rPr>
        <w:t>§</w:t>
      </w:r>
      <w:r w:rsidR="00ED5668">
        <w:rPr>
          <w:u w:val="single"/>
        </w:rPr>
        <w:t>31B-14-10</w:t>
      </w:r>
      <w:r w:rsidR="00CF6797" w:rsidRPr="003D711C">
        <w:rPr>
          <w:u w:val="single"/>
        </w:rPr>
        <w:t xml:space="preserve">8 </w:t>
      </w:r>
      <w:r w:rsidRPr="003D711C">
        <w:rPr>
          <w:u w:val="single"/>
        </w:rPr>
        <w:t>applies to determine any duties of a protected-series manager of a protected series of a series limited liability company to:</w:t>
      </w:r>
    </w:p>
    <w:p w14:paraId="4F8F2FA3" w14:textId="746D6BEB" w:rsidR="00350832" w:rsidRPr="003D711C" w:rsidRDefault="00350832" w:rsidP="002F3DFD">
      <w:pPr>
        <w:pStyle w:val="SectionBody"/>
        <w:rPr>
          <w:u w:val="single"/>
        </w:rPr>
      </w:pPr>
      <w:r w:rsidRPr="003D711C">
        <w:rPr>
          <w:u w:val="single"/>
        </w:rPr>
        <w:t xml:space="preserve">(1) </w:t>
      </w:r>
      <w:r w:rsidR="002F3DFD">
        <w:rPr>
          <w:u w:val="single"/>
        </w:rPr>
        <w:t>Th</w:t>
      </w:r>
      <w:r w:rsidRPr="003D711C">
        <w:rPr>
          <w:u w:val="single"/>
        </w:rPr>
        <w:t>e protected series;</w:t>
      </w:r>
    </w:p>
    <w:p w14:paraId="4323654B" w14:textId="4AE74D0B" w:rsidR="00350832" w:rsidRPr="003D711C" w:rsidRDefault="00350832" w:rsidP="002F3DFD">
      <w:pPr>
        <w:pStyle w:val="SectionBody"/>
        <w:rPr>
          <w:u w:val="single"/>
        </w:rPr>
      </w:pPr>
      <w:r w:rsidRPr="003D711C">
        <w:rPr>
          <w:u w:val="single"/>
        </w:rPr>
        <w:t xml:space="preserve">(2) </w:t>
      </w:r>
      <w:r w:rsidR="002F3DFD">
        <w:rPr>
          <w:u w:val="single"/>
        </w:rPr>
        <w:t>A</w:t>
      </w:r>
      <w:r w:rsidRPr="003D711C">
        <w:rPr>
          <w:u w:val="single"/>
        </w:rPr>
        <w:t>ny associated member of the protected series; and</w:t>
      </w:r>
    </w:p>
    <w:p w14:paraId="3FF1C95C" w14:textId="3EF62172" w:rsidR="00350832" w:rsidRPr="003D711C" w:rsidRDefault="00350832" w:rsidP="002F3DFD">
      <w:pPr>
        <w:pStyle w:val="SectionBody"/>
        <w:rPr>
          <w:u w:val="single"/>
        </w:rPr>
      </w:pPr>
      <w:r w:rsidRPr="003D711C">
        <w:rPr>
          <w:u w:val="single"/>
        </w:rPr>
        <w:t xml:space="preserve">(3) </w:t>
      </w:r>
      <w:r w:rsidR="002F3DFD">
        <w:rPr>
          <w:u w:val="single"/>
        </w:rPr>
        <w:t>A</w:t>
      </w:r>
      <w:r w:rsidRPr="003D711C">
        <w:rPr>
          <w:u w:val="single"/>
        </w:rPr>
        <w:t xml:space="preserve">ny protected-series transferee of the protected series. </w:t>
      </w:r>
    </w:p>
    <w:p w14:paraId="17149328" w14:textId="77777777" w:rsidR="00CF1A55" w:rsidRDefault="00350832" w:rsidP="002F3DFD">
      <w:pPr>
        <w:pStyle w:val="SectionBody"/>
        <w:ind w:left="720" w:firstLine="0"/>
        <w:rPr>
          <w:u w:val="single"/>
        </w:rPr>
      </w:pPr>
      <w:r w:rsidRPr="003D711C">
        <w:rPr>
          <w:u w:val="single"/>
        </w:rPr>
        <w:t>(d) Solely by reason of being or acting as a protected-series manager of a</w:t>
      </w:r>
    </w:p>
    <w:p w14:paraId="39C6A377" w14:textId="40C39DC0" w:rsidR="00350832" w:rsidRPr="003D711C" w:rsidRDefault="00350832" w:rsidP="002F3DFD">
      <w:pPr>
        <w:pStyle w:val="SectionBody"/>
        <w:ind w:left="720" w:firstLine="0"/>
        <w:rPr>
          <w:u w:val="single"/>
        </w:rPr>
      </w:pPr>
      <w:r w:rsidRPr="003D711C">
        <w:rPr>
          <w:u w:val="single"/>
        </w:rPr>
        <w:t xml:space="preserve">protected series of a series limited liability company, a person owes no duty to: </w:t>
      </w:r>
      <w:r w:rsidRPr="003D711C">
        <w:rPr>
          <w:u w:val="single"/>
        </w:rPr>
        <w:br/>
        <w:t xml:space="preserve">(1) </w:t>
      </w:r>
      <w:r w:rsidR="002F3DFD">
        <w:rPr>
          <w:u w:val="single"/>
        </w:rPr>
        <w:t>T</w:t>
      </w:r>
      <w:r w:rsidRPr="003D711C">
        <w:rPr>
          <w:u w:val="single"/>
        </w:rPr>
        <w:t>he company;</w:t>
      </w:r>
    </w:p>
    <w:p w14:paraId="1479EC4B" w14:textId="58329AA3" w:rsidR="00350832" w:rsidRPr="003D711C" w:rsidRDefault="00350832" w:rsidP="00350832">
      <w:pPr>
        <w:pStyle w:val="SectionBody"/>
        <w:rPr>
          <w:u w:val="single"/>
        </w:rPr>
      </w:pPr>
      <w:r w:rsidRPr="003D711C">
        <w:rPr>
          <w:u w:val="single"/>
        </w:rPr>
        <w:t xml:space="preserve">(2) </w:t>
      </w:r>
      <w:r w:rsidR="002F3DFD">
        <w:rPr>
          <w:u w:val="single"/>
        </w:rPr>
        <w:t>A</w:t>
      </w:r>
      <w:r w:rsidRPr="003D711C">
        <w:rPr>
          <w:u w:val="single"/>
        </w:rPr>
        <w:t>nother protected series of the company; or</w:t>
      </w:r>
    </w:p>
    <w:p w14:paraId="246AA77B" w14:textId="3FB1E007" w:rsidR="00350832" w:rsidRPr="003D711C" w:rsidRDefault="00350832" w:rsidP="00350832">
      <w:pPr>
        <w:pStyle w:val="SectionBody"/>
        <w:rPr>
          <w:u w:val="single"/>
        </w:rPr>
      </w:pPr>
      <w:r w:rsidRPr="003D711C">
        <w:rPr>
          <w:u w:val="single"/>
        </w:rPr>
        <w:lastRenderedPageBreak/>
        <w:t xml:space="preserve">(3) </w:t>
      </w:r>
      <w:r w:rsidR="002F3DFD">
        <w:rPr>
          <w:u w:val="single"/>
        </w:rPr>
        <w:t>A</w:t>
      </w:r>
      <w:r w:rsidRPr="003D711C">
        <w:rPr>
          <w:u w:val="single"/>
        </w:rPr>
        <w:t>nother person in that person’s capacity as:</w:t>
      </w:r>
    </w:p>
    <w:p w14:paraId="2AA7CFEF" w14:textId="43077637" w:rsidR="00350832" w:rsidRPr="003D711C" w:rsidRDefault="00350832" w:rsidP="00350832">
      <w:pPr>
        <w:pStyle w:val="SectionBody"/>
        <w:rPr>
          <w:u w:val="single"/>
        </w:rPr>
      </w:pPr>
      <w:r w:rsidRPr="003D711C">
        <w:rPr>
          <w:u w:val="single"/>
        </w:rPr>
        <w:t xml:space="preserve">(A) </w:t>
      </w:r>
      <w:r w:rsidR="002F3DFD">
        <w:rPr>
          <w:u w:val="single"/>
        </w:rPr>
        <w:t>A</w:t>
      </w:r>
      <w:r w:rsidRPr="003D711C">
        <w:rPr>
          <w:u w:val="single"/>
        </w:rPr>
        <w:t xml:space="preserve"> member of the company which is not an associated member of the protected series;</w:t>
      </w:r>
    </w:p>
    <w:p w14:paraId="02E0CAC9" w14:textId="5CD003DB" w:rsidR="00350832" w:rsidRPr="003D711C" w:rsidRDefault="00350832" w:rsidP="00350832">
      <w:pPr>
        <w:pStyle w:val="SectionBody"/>
        <w:rPr>
          <w:u w:val="single"/>
        </w:rPr>
      </w:pPr>
      <w:r w:rsidRPr="003D711C">
        <w:rPr>
          <w:u w:val="single"/>
        </w:rPr>
        <w:t xml:space="preserve">(B) </w:t>
      </w:r>
      <w:r w:rsidR="002F3DFD">
        <w:rPr>
          <w:u w:val="single"/>
        </w:rPr>
        <w:t>A</w:t>
      </w:r>
      <w:r w:rsidRPr="003D711C">
        <w:rPr>
          <w:u w:val="single"/>
        </w:rPr>
        <w:t xml:space="preserve"> protected-series transferee or protected-series manager of another protected series; or</w:t>
      </w:r>
    </w:p>
    <w:p w14:paraId="04D03506" w14:textId="4183A067" w:rsidR="00350832" w:rsidRPr="003D711C" w:rsidRDefault="00350832" w:rsidP="00350832">
      <w:pPr>
        <w:pStyle w:val="SectionBody"/>
        <w:rPr>
          <w:u w:val="single"/>
        </w:rPr>
      </w:pPr>
      <w:r w:rsidRPr="003D711C">
        <w:rPr>
          <w:u w:val="single"/>
        </w:rPr>
        <w:t xml:space="preserve">(C) </w:t>
      </w:r>
      <w:r w:rsidR="002F3DFD">
        <w:rPr>
          <w:u w:val="single"/>
        </w:rPr>
        <w:t>A</w:t>
      </w:r>
      <w:r w:rsidRPr="003D711C">
        <w:rPr>
          <w:u w:val="single"/>
        </w:rPr>
        <w:t xml:space="preserve"> transferee of the company.</w:t>
      </w:r>
    </w:p>
    <w:p w14:paraId="428EDCE8" w14:textId="16E17D96" w:rsidR="00350832" w:rsidRPr="003D711C" w:rsidRDefault="00350832" w:rsidP="00350832">
      <w:pPr>
        <w:pStyle w:val="SectionBody"/>
        <w:rPr>
          <w:u w:val="single"/>
        </w:rPr>
      </w:pPr>
      <w:r w:rsidRPr="003D711C">
        <w:rPr>
          <w:u w:val="single"/>
        </w:rPr>
        <w:t>(e) An associated member of a protected series of a series limited liability company has the same rights as any other member of the company to vote on or consent to an amendment to the company’s operating agreement or any other matter being decided by the members, whether or not the amendment or matter affects the interests of the protected series or the associated member.</w:t>
      </w:r>
    </w:p>
    <w:p w14:paraId="7DBD83D0" w14:textId="4BB73869" w:rsidR="00350832" w:rsidRPr="003D711C" w:rsidRDefault="00350832" w:rsidP="00BB51B3">
      <w:pPr>
        <w:pStyle w:val="SectionBody"/>
        <w:rPr>
          <w:u w:val="single"/>
        </w:rPr>
      </w:pPr>
      <w:r w:rsidRPr="003D711C">
        <w:rPr>
          <w:u w:val="single"/>
        </w:rPr>
        <w:t xml:space="preserve">(f) </w:t>
      </w:r>
      <w:r w:rsidR="00BB51B3" w:rsidRPr="003D711C">
        <w:rPr>
          <w:u w:val="single"/>
        </w:rPr>
        <w:t xml:space="preserve">§31B-11-1101 </w:t>
      </w:r>
      <w:r w:rsidR="00BB51B3" w:rsidRPr="003D711C">
        <w:rPr>
          <w:i/>
          <w:iCs/>
          <w:u w:val="single"/>
        </w:rPr>
        <w:t xml:space="preserve">et seq. </w:t>
      </w:r>
      <w:r w:rsidR="00BB51B3" w:rsidRPr="003D711C">
        <w:rPr>
          <w:u w:val="single"/>
        </w:rPr>
        <w:t xml:space="preserve">of this code </w:t>
      </w:r>
      <w:r w:rsidRPr="003D711C">
        <w:rPr>
          <w:u w:val="single"/>
        </w:rPr>
        <w:t>app</w:t>
      </w:r>
      <w:r w:rsidR="00BB51B3" w:rsidRPr="003D711C">
        <w:rPr>
          <w:u w:val="single"/>
        </w:rPr>
        <w:t>lies</w:t>
      </w:r>
      <w:r w:rsidRPr="003D711C">
        <w:rPr>
          <w:u w:val="single"/>
        </w:rPr>
        <w:t xml:space="preserve"> to a protected series in accordance with </w:t>
      </w:r>
      <w:r w:rsidR="00905159" w:rsidRPr="003D711C">
        <w:rPr>
          <w:u w:val="single"/>
        </w:rPr>
        <w:t>§</w:t>
      </w:r>
      <w:r w:rsidR="00ED5668">
        <w:rPr>
          <w:u w:val="single"/>
        </w:rPr>
        <w:t>31B-14-10</w:t>
      </w:r>
      <w:r w:rsidR="00905159" w:rsidRPr="003D711C">
        <w:rPr>
          <w:u w:val="single"/>
        </w:rPr>
        <w:t>8</w:t>
      </w:r>
      <w:r w:rsidRPr="003D711C">
        <w:rPr>
          <w:u w:val="single"/>
        </w:rPr>
        <w:t>.</w:t>
      </w:r>
    </w:p>
    <w:p w14:paraId="1B8DA32F" w14:textId="13C4A831" w:rsidR="00350832" w:rsidRPr="003D711C" w:rsidRDefault="0008582F" w:rsidP="00350832">
      <w:pPr>
        <w:pStyle w:val="SectionBody"/>
        <w:rPr>
          <w:u w:val="single"/>
        </w:rPr>
      </w:pPr>
      <w:r w:rsidRPr="003D711C">
        <w:rPr>
          <w:u w:val="single"/>
        </w:rPr>
        <w:t>(</w:t>
      </w:r>
      <w:r w:rsidR="00350832" w:rsidRPr="003D711C">
        <w:rPr>
          <w:u w:val="single"/>
        </w:rPr>
        <w:t xml:space="preserve">g) An associated member of a protected series is an agent for the protected series with power to bind the protected series to the same extent that a member of a limited liability company is an agent for the company with power to bind the company under </w:t>
      </w:r>
      <w:r w:rsidR="009516E9" w:rsidRPr="003D711C">
        <w:rPr>
          <w:u w:val="single"/>
        </w:rPr>
        <w:t>§31B-3-301 of this code.</w:t>
      </w:r>
    </w:p>
    <w:p w14:paraId="23B9FACC"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30D72AD8" w14:textId="49EDC0F9" w:rsidR="00350832" w:rsidRPr="003D711C" w:rsidRDefault="00350832" w:rsidP="00350832">
      <w:pPr>
        <w:pStyle w:val="SectionHeading"/>
        <w:rPr>
          <w:u w:val="single"/>
        </w:rPr>
      </w:pPr>
      <w:r w:rsidRPr="003D711C">
        <w:rPr>
          <w:u w:val="single"/>
        </w:rPr>
        <w:t>§</w:t>
      </w:r>
      <w:r w:rsidR="00ED5668">
        <w:rPr>
          <w:u w:val="single"/>
        </w:rPr>
        <w:t>31B-14-30</w:t>
      </w:r>
      <w:r w:rsidRPr="003D711C">
        <w:rPr>
          <w:u w:val="single"/>
        </w:rPr>
        <w:t xml:space="preserve">5. Right </w:t>
      </w:r>
      <w:r w:rsidR="00CF6797" w:rsidRPr="003D711C">
        <w:rPr>
          <w:u w:val="single"/>
        </w:rPr>
        <w:t>to information concerning protected series.</w:t>
      </w:r>
    </w:p>
    <w:p w14:paraId="499365ED" w14:textId="6E0969B4" w:rsidR="00350832" w:rsidRPr="003D711C" w:rsidRDefault="00350832" w:rsidP="00350832">
      <w:pPr>
        <w:pStyle w:val="SectionBody"/>
        <w:rPr>
          <w:u w:val="single"/>
        </w:rPr>
      </w:pPr>
      <w:r w:rsidRPr="003D711C">
        <w:rPr>
          <w:u w:val="single"/>
        </w:rPr>
        <w:t xml:space="preserve">(a) A member of a series limited liability company which is not an associated member of a protected series of the company has a right to information concerning the protected series to the same extent, in the same manner, and under the same conditions that a member that is not a manager of a manager-managed limited liability company has a right to information concerning the company under </w:t>
      </w:r>
      <w:r w:rsidR="00C266DF" w:rsidRPr="003D711C">
        <w:rPr>
          <w:u w:val="single"/>
        </w:rPr>
        <w:t>§31B-4-408 of this code</w:t>
      </w:r>
      <w:r w:rsidRPr="003D711C">
        <w:rPr>
          <w:u w:val="single"/>
        </w:rPr>
        <w:t xml:space="preserve">. </w:t>
      </w:r>
    </w:p>
    <w:p w14:paraId="36BA1D8C" w14:textId="7C9F8E8F" w:rsidR="00350832" w:rsidRPr="003D711C" w:rsidRDefault="00350832" w:rsidP="00350832">
      <w:pPr>
        <w:pStyle w:val="SectionBody"/>
        <w:rPr>
          <w:u w:val="single"/>
        </w:rPr>
      </w:pPr>
      <w:r w:rsidRPr="003D711C">
        <w:rPr>
          <w:u w:val="single"/>
        </w:rPr>
        <w:t xml:space="preserve">(b) A person formerly an associated member of a protected series has a right to information concerning the protected series to the same extent, in the same manner, and under the same conditions that a person dissociated as a member of a manager-managed </w:t>
      </w:r>
      <w:r w:rsidRPr="003D711C">
        <w:rPr>
          <w:u w:val="single"/>
        </w:rPr>
        <w:lastRenderedPageBreak/>
        <w:t xml:space="preserve">limited liability company has a right to information concerning the company under </w:t>
      </w:r>
      <w:r w:rsidR="00C266DF" w:rsidRPr="003D711C">
        <w:rPr>
          <w:u w:val="single"/>
        </w:rPr>
        <w:t>§31B-4-408 of this code.</w:t>
      </w:r>
    </w:p>
    <w:p w14:paraId="1D0C65A5" w14:textId="48D73307" w:rsidR="00350832" w:rsidRPr="003D711C" w:rsidRDefault="00350832" w:rsidP="00350832">
      <w:pPr>
        <w:pStyle w:val="SectionBody"/>
        <w:rPr>
          <w:u w:val="single"/>
        </w:rPr>
      </w:pPr>
      <w:r w:rsidRPr="003D711C">
        <w:rPr>
          <w:u w:val="single"/>
        </w:rPr>
        <w:t xml:space="preserve">(c) If an associated member of a protected series dies, the legal representative of the deceased associated member has a right to information concerning the protected series to the same extent, in the same manner, and under the same conditions that the legal representative of a deceased member of a limited liability company has a right to information concerning the company under </w:t>
      </w:r>
      <w:r w:rsidR="00C266DF" w:rsidRPr="003D711C">
        <w:rPr>
          <w:u w:val="single"/>
        </w:rPr>
        <w:t>§31B-4-408 of this code.</w:t>
      </w:r>
    </w:p>
    <w:p w14:paraId="566C1DD3"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5A0C7F4D" w14:textId="6A9F68E4" w:rsidR="00350832" w:rsidRPr="00EA7F4D" w:rsidRDefault="00350832" w:rsidP="00EA7F4D">
      <w:pPr>
        <w:pStyle w:val="SectionHeading"/>
        <w:rPr>
          <w:u w:val="single"/>
        </w:rPr>
      </w:pPr>
      <w:r w:rsidRPr="00EA7F4D">
        <w:rPr>
          <w:u w:val="single"/>
        </w:rPr>
        <w:t>§</w:t>
      </w:r>
      <w:r w:rsidR="00ED5668" w:rsidRPr="00EA7F4D">
        <w:rPr>
          <w:u w:val="single"/>
        </w:rPr>
        <w:t>31B-14-40</w:t>
      </w:r>
      <w:r w:rsidRPr="00EA7F4D">
        <w:rPr>
          <w:u w:val="single"/>
        </w:rPr>
        <w:t xml:space="preserve">1. Limitations </w:t>
      </w:r>
      <w:r w:rsidR="00CF6797" w:rsidRPr="00EA7F4D">
        <w:rPr>
          <w:u w:val="single"/>
        </w:rPr>
        <w:t>o</w:t>
      </w:r>
      <w:r w:rsidRPr="00EA7F4D">
        <w:rPr>
          <w:u w:val="single"/>
        </w:rPr>
        <w:t xml:space="preserve">n </w:t>
      </w:r>
      <w:r w:rsidR="00CF6797" w:rsidRPr="00EA7F4D">
        <w:rPr>
          <w:u w:val="single"/>
        </w:rPr>
        <w:t>l</w:t>
      </w:r>
      <w:r w:rsidRPr="00EA7F4D">
        <w:rPr>
          <w:u w:val="single"/>
        </w:rPr>
        <w:t>iability.</w:t>
      </w:r>
    </w:p>
    <w:p w14:paraId="2C7C8B4F" w14:textId="2C787FDF" w:rsidR="00350832" w:rsidRPr="003D711C" w:rsidRDefault="00350832" w:rsidP="00350832">
      <w:pPr>
        <w:pStyle w:val="SectionBody"/>
        <w:rPr>
          <w:u w:val="single"/>
        </w:rPr>
      </w:pPr>
      <w:r w:rsidRPr="003D711C">
        <w:rPr>
          <w:u w:val="single"/>
        </w:rPr>
        <w:t>(a) A person is not liable, directly or indirectly, by way of contribution or otherwise, for a debt, obligation, or other liability of:</w:t>
      </w:r>
    </w:p>
    <w:p w14:paraId="40F9237A" w14:textId="4AFF388A" w:rsidR="00350832" w:rsidRPr="003D711C" w:rsidRDefault="00350832" w:rsidP="00350832">
      <w:pPr>
        <w:pStyle w:val="SectionBody"/>
        <w:rPr>
          <w:u w:val="single"/>
        </w:rPr>
      </w:pPr>
      <w:r w:rsidRPr="003D711C">
        <w:rPr>
          <w:u w:val="single"/>
        </w:rPr>
        <w:t xml:space="preserve">(1) </w:t>
      </w:r>
      <w:r w:rsidR="002F3DFD">
        <w:rPr>
          <w:u w:val="single"/>
        </w:rPr>
        <w:t>A</w:t>
      </w:r>
      <w:r w:rsidRPr="003D711C">
        <w:rPr>
          <w:u w:val="single"/>
        </w:rPr>
        <w:t xml:space="preserve"> protected series of a series limited liability company solely by reason of being or acting as:</w:t>
      </w:r>
    </w:p>
    <w:p w14:paraId="30D2C7A1" w14:textId="79384161" w:rsidR="00350832" w:rsidRPr="003D711C" w:rsidRDefault="00350832" w:rsidP="00764AF0">
      <w:pPr>
        <w:pStyle w:val="SectionBody"/>
        <w:rPr>
          <w:u w:val="single"/>
        </w:rPr>
      </w:pPr>
      <w:r w:rsidRPr="003D711C">
        <w:rPr>
          <w:u w:val="single"/>
        </w:rPr>
        <w:t xml:space="preserve">(A) </w:t>
      </w:r>
      <w:r w:rsidR="002F3DFD">
        <w:rPr>
          <w:u w:val="single"/>
        </w:rPr>
        <w:t>A</w:t>
      </w:r>
      <w:r w:rsidRPr="003D711C">
        <w:rPr>
          <w:u w:val="single"/>
        </w:rPr>
        <w:t>n associated member, protected-series manager, or protected</w:t>
      </w:r>
      <w:r w:rsidR="00CF6797" w:rsidRPr="003D711C">
        <w:rPr>
          <w:u w:val="single"/>
        </w:rPr>
        <w:t xml:space="preserve"> </w:t>
      </w:r>
      <w:r w:rsidRPr="003D711C">
        <w:rPr>
          <w:u w:val="single"/>
        </w:rPr>
        <w:t>series transferee of the protected series; or</w:t>
      </w:r>
    </w:p>
    <w:p w14:paraId="214129D5" w14:textId="5AEE4121" w:rsidR="00350832" w:rsidRPr="003D711C" w:rsidRDefault="00350832" w:rsidP="00764AF0">
      <w:pPr>
        <w:pStyle w:val="SectionBody"/>
        <w:rPr>
          <w:u w:val="single"/>
        </w:rPr>
      </w:pPr>
      <w:r w:rsidRPr="003D711C">
        <w:rPr>
          <w:u w:val="single"/>
        </w:rPr>
        <w:t xml:space="preserve">(B) </w:t>
      </w:r>
      <w:r w:rsidR="002F3DFD">
        <w:rPr>
          <w:u w:val="single"/>
        </w:rPr>
        <w:t>A</w:t>
      </w:r>
      <w:r w:rsidRPr="003D711C">
        <w:rPr>
          <w:u w:val="single"/>
        </w:rPr>
        <w:t xml:space="preserve"> member, manager, or a transferee of the company; or</w:t>
      </w:r>
    </w:p>
    <w:p w14:paraId="5BEE88A6" w14:textId="74D837CB" w:rsidR="00350832" w:rsidRPr="003D711C" w:rsidRDefault="00350832" w:rsidP="00350832">
      <w:pPr>
        <w:pStyle w:val="SectionBody"/>
        <w:rPr>
          <w:u w:val="single"/>
        </w:rPr>
      </w:pPr>
      <w:r w:rsidRPr="003D711C">
        <w:rPr>
          <w:u w:val="single"/>
        </w:rPr>
        <w:t xml:space="preserve">(2) </w:t>
      </w:r>
      <w:r w:rsidR="002F3DFD">
        <w:rPr>
          <w:u w:val="single"/>
        </w:rPr>
        <w:t>A</w:t>
      </w:r>
      <w:r w:rsidRPr="003D711C">
        <w:rPr>
          <w:u w:val="single"/>
        </w:rPr>
        <w:t xml:space="preserve"> series limited liability company solely by reason of being or acting as an associated member, protected-series manager, or protected-series transferee of a protected series of the company.</w:t>
      </w:r>
    </w:p>
    <w:p w14:paraId="68FD31F4" w14:textId="75F71FF4" w:rsidR="00350832" w:rsidRPr="003D711C" w:rsidRDefault="00350832" w:rsidP="00350832">
      <w:pPr>
        <w:pStyle w:val="SectionBody"/>
        <w:rPr>
          <w:u w:val="single"/>
        </w:rPr>
      </w:pPr>
      <w:r w:rsidRPr="003D711C">
        <w:rPr>
          <w:u w:val="single"/>
        </w:rPr>
        <w:t xml:space="preserve">(b) Subject to </w:t>
      </w:r>
      <w:r w:rsidR="00905159" w:rsidRPr="003D711C">
        <w:rPr>
          <w:u w:val="single"/>
        </w:rPr>
        <w:t>§</w:t>
      </w:r>
      <w:r w:rsidR="00ED5668">
        <w:rPr>
          <w:u w:val="single"/>
        </w:rPr>
        <w:t>31B-14-40</w:t>
      </w:r>
      <w:r w:rsidR="00905159" w:rsidRPr="003D711C">
        <w:rPr>
          <w:u w:val="single"/>
        </w:rPr>
        <w:t>4</w:t>
      </w:r>
      <w:r w:rsidRPr="003D711C">
        <w:rPr>
          <w:u w:val="single"/>
        </w:rPr>
        <w:t>, the following rules apply:</w:t>
      </w:r>
    </w:p>
    <w:p w14:paraId="54723BD3" w14:textId="4271F80D" w:rsidR="00350832" w:rsidRPr="003D711C" w:rsidRDefault="00350832" w:rsidP="00350832">
      <w:pPr>
        <w:pStyle w:val="SectionBody"/>
        <w:rPr>
          <w:u w:val="single"/>
        </w:rPr>
      </w:pPr>
      <w:r w:rsidRPr="003D711C">
        <w:rPr>
          <w:u w:val="single"/>
        </w:rPr>
        <w:t>(1) A debt, obligation, or other liability of a series limited liability company is solely the debt, obligation, or liability of the company.</w:t>
      </w:r>
    </w:p>
    <w:p w14:paraId="3D6DF3DB" w14:textId="3704541C" w:rsidR="00350832" w:rsidRPr="003D711C" w:rsidRDefault="00350832" w:rsidP="00350832">
      <w:pPr>
        <w:pStyle w:val="SectionBody"/>
        <w:rPr>
          <w:u w:val="single"/>
        </w:rPr>
      </w:pPr>
      <w:r w:rsidRPr="003D711C">
        <w:rPr>
          <w:u w:val="single"/>
        </w:rPr>
        <w:t>(2) A debt, obligation, or other liability of a protected series is solely the debt, obligation, or liability of the protected series.</w:t>
      </w:r>
    </w:p>
    <w:p w14:paraId="3E30E91B" w14:textId="14DC2403" w:rsidR="00350832" w:rsidRPr="003D711C" w:rsidRDefault="00350832" w:rsidP="00350832">
      <w:pPr>
        <w:pStyle w:val="SectionBody"/>
        <w:rPr>
          <w:u w:val="single"/>
        </w:rPr>
      </w:pPr>
      <w:r w:rsidRPr="003D711C">
        <w:rPr>
          <w:u w:val="single"/>
        </w:rPr>
        <w:t xml:space="preserve">(3) A series limited liability company is not liable, directly or indirectly, by way of contribution or otherwise, for a debt, obligation, or other liability of a protected series of the company solely by reason of the protected series being a protected series of the </w:t>
      </w:r>
      <w:r w:rsidRPr="003D711C">
        <w:rPr>
          <w:u w:val="single"/>
        </w:rPr>
        <w:lastRenderedPageBreak/>
        <w:t xml:space="preserve">company or the company: </w:t>
      </w:r>
    </w:p>
    <w:p w14:paraId="756B94C3" w14:textId="27F40F8B" w:rsidR="00350832" w:rsidRPr="003D711C" w:rsidRDefault="00350832" w:rsidP="00764AF0">
      <w:pPr>
        <w:pStyle w:val="SectionBody"/>
        <w:rPr>
          <w:u w:val="single"/>
        </w:rPr>
      </w:pPr>
      <w:r w:rsidRPr="003D711C">
        <w:rPr>
          <w:u w:val="single"/>
        </w:rPr>
        <w:t xml:space="preserve">(A) </w:t>
      </w:r>
      <w:r w:rsidR="002F3DFD">
        <w:rPr>
          <w:u w:val="single"/>
        </w:rPr>
        <w:t>B</w:t>
      </w:r>
      <w:r w:rsidRPr="003D711C">
        <w:rPr>
          <w:u w:val="single"/>
        </w:rPr>
        <w:t>eing or acting as a protected-series manager of the protected series;</w:t>
      </w:r>
    </w:p>
    <w:p w14:paraId="3B36E285" w14:textId="3A914542" w:rsidR="00350832" w:rsidRPr="003D711C" w:rsidRDefault="00350832" w:rsidP="00350832">
      <w:pPr>
        <w:pStyle w:val="SectionBody"/>
        <w:rPr>
          <w:u w:val="single"/>
        </w:rPr>
      </w:pPr>
      <w:r w:rsidRPr="003D711C">
        <w:rPr>
          <w:u w:val="single"/>
        </w:rPr>
        <w:t xml:space="preserve">(B) </w:t>
      </w:r>
      <w:r w:rsidR="002F3DFD">
        <w:rPr>
          <w:u w:val="single"/>
        </w:rPr>
        <w:t>H</w:t>
      </w:r>
      <w:r w:rsidRPr="003D711C">
        <w:rPr>
          <w:u w:val="single"/>
        </w:rPr>
        <w:t>aving the protected series manage the company; or</w:t>
      </w:r>
    </w:p>
    <w:p w14:paraId="439CCE86" w14:textId="3D131A1A" w:rsidR="00350832" w:rsidRPr="003D711C" w:rsidRDefault="00350832" w:rsidP="00350832">
      <w:pPr>
        <w:pStyle w:val="SectionBody"/>
        <w:rPr>
          <w:u w:val="single"/>
        </w:rPr>
      </w:pPr>
      <w:r w:rsidRPr="003D711C">
        <w:rPr>
          <w:u w:val="single"/>
        </w:rPr>
        <w:t xml:space="preserve">(C) </w:t>
      </w:r>
      <w:r w:rsidR="002F3DFD">
        <w:rPr>
          <w:u w:val="single"/>
        </w:rPr>
        <w:t>O</w:t>
      </w:r>
      <w:r w:rsidRPr="003D711C">
        <w:rPr>
          <w:u w:val="single"/>
        </w:rPr>
        <w:t xml:space="preserve">wning a protected-series </w:t>
      </w:r>
      <w:r w:rsidR="000C680D">
        <w:rPr>
          <w:u w:val="single"/>
        </w:rPr>
        <w:t>distributional interest</w:t>
      </w:r>
      <w:r w:rsidRPr="003D711C">
        <w:rPr>
          <w:u w:val="single"/>
        </w:rPr>
        <w:t xml:space="preserve"> of the protected series.</w:t>
      </w:r>
    </w:p>
    <w:p w14:paraId="71ABCC15" w14:textId="2AE74CAC" w:rsidR="00350832" w:rsidRPr="003D711C" w:rsidRDefault="00350832" w:rsidP="00350832">
      <w:pPr>
        <w:pStyle w:val="SectionBody"/>
        <w:rPr>
          <w:u w:val="single"/>
        </w:rPr>
      </w:pPr>
      <w:r w:rsidRPr="003D711C">
        <w:rPr>
          <w:u w:val="single"/>
        </w:rPr>
        <w:t>(4) A protected series of a series limited liability company is not liable, directly or indirectly, by way of contribution or otherwise, for a debt, obligation, or other liability of the company or another protected series of the company solely by reason of:</w:t>
      </w:r>
    </w:p>
    <w:p w14:paraId="66C146ED" w14:textId="0DC0C802" w:rsidR="00350832" w:rsidRPr="003D711C" w:rsidRDefault="00350832" w:rsidP="00350832">
      <w:pPr>
        <w:pStyle w:val="SectionBody"/>
        <w:rPr>
          <w:u w:val="single"/>
        </w:rPr>
      </w:pPr>
      <w:r w:rsidRPr="003D711C">
        <w:rPr>
          <w:u w:val="single"/>
        </w:rPr>
        <w:t xml:space="preserve">(A) </w:t>
      </w:r>
      <w:r w:rsidR="002F3DFD">
        <w:rPr>
          <w:u w:val="single"/>
        </w:rPr>
        <w:t>B</w:t>
      </w:r>
      <w:r w:rsidRPr="003D711C">
        <w:rPr>
          <w:u w:val="single"/>
        </w:rPr>
        <w:t>eing a protected series of the company;</w:t>
      </w:r>
    </w:p>
    <w:p w14:paraId="1FCAD155" w14:textId="47C2DD43" w:rsidR="00350832" w:rsidRPr="003D711C" w:rsidRDefault="00350832" w:rsidP="00350832">
      <w:pPr>
        <w:pStyle w:val="SectionBody"/>
        <w:rPr>
          <w:u w:val="single"/>
        </w:rPr>
      </w:pPr>
      <w:r w:rsidRPr="003D711C">
        <w:rPr>
          <w:u w:val="single"/>
        </w:rPr>
        <w:t xml:space="preserve">(B) </w:t>
      </w:r>
      <w:r w:rsidR="002F3DFD">
        <w:rPr>
          <w:u w:val="single"/>
        </w:rPr>
        <w:t>B</w:t>
      </w:r>
      <w:r w:rsidRPr="003D711C">
        <w:rPr>
          <w:u w:val="single"/>
        </w:rPr>
        <w:t>eing or acting as a manager of the company or a protected-series manager of another protected series of the company; or</w:t>
      </w:r>
    </w:p>
    <w:p w14:paraId="42CD7E8C" w14:textId="57D49520" w:rsidR="00350832" w:rsidRPr="003D711C" w:rsidRDefault="00350832" w:rsidP="00350832">
      <w:pPr>
        <w:pStyle w:val="SectionBody"/>
        <w:rPr>
          <w:u w:val="single"/>
        </w:rPr>
      </w:pPr>
      <w:r w:rsidRPr="003D711C">
        <w:rPr>
          <w:u w:val="single"/>
        </w:rPr>
        <w:t xml:space="preserve">(C) </w:t>
      </w:r>
      <w:r w:rsidR="002F3DFD">
        <w:rPr>
          <w:u w:val="single"/>
        </w:rPr>
        <w:t>H</w:t>
      </w:r>
      <w:r w:rsidRPr="003D711C">
        <w:rPr>
          <w:u w:val="single"/>
        </w:rPr>
        <w:t>aving the company or another protected series of the company be or act as a protected-series manager of the protected series.</w:t>
      </w:r>
    </w:p>
    <w:p w14:paraId="607CA470"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28BD45E3" w14:textId="0690642E" w:rsidR="00350832" w:rsidRPr="003D711C" w:rsidRDefault="00350832" w:rsidP="00BA6DA1">
      <w:pPr>
        <w:pStyle w:val="SectionHeading"/>
        <w:rPr>
          <w:u w:val="single"/>
        </w:rPr>
      </w:pPr>
      <w:r w:rsidRPr="003D711C">
        <w:rPr>
          <w:u w:val="single"/>
        </w:rPr>
        <w:t>§</w:t>
      </w:r>
      <w:r w:rsidR="00ED5668">
        <w:rPr>
          <w:u w:val="single"/>
        </w:rPr>
        <w:t>31B-14-40</w:t>
      </w:r>
      <w:r w:rsidRPr="003D711C">
        <w:rPr>
          <w:u w:val="single"/>
        </w:rPr>
        <w:t xml:space="preserve">2. Claim </w:t>
      </w:r>
      <w:r w:rsidR="00CF6797" w:rsidRPr="003D711C">
        <w:rPr>
          <w:u w:val="single"/>
        </w:rPr>
        <w:t>s</w:t>
      </w:r>
      <w:r w:rsidRPr="003D711C">
        <w:rPr>
          <w:u w:val="single"/>
        </w:rPr>
        <w:t xml:space="preserve">eeking </w:t>
      </w:r>
      <w:r w:rsidR="00CF6797" w:rsidRPr="003D711C">
        <w:rPr>
          <w:u w:val="single"/>
        </w:rPr>
        <w:t xml:space="preserve">to disregard limitation of liability. </w:t>
      </w:r>
    </w:p>
    <w:p w14:paraId="002EF035" w14:textId="35B5AD77" w:rsidR="00350832" w:rsidRPr="003D711C" w:rsidRDefault="00350832" w:rsidP="00350832">
      <w:pPr>
        <w:pStyle w:val="SectionBody"/>
        <w:rPr>
          <w:u w:val="single"/>
        </w:rPr>
      </w:pPr>
      <w:r w:rsidRPr="003D711C">
        <w:rPr>
          <w:u w:val="single"/>
        </w:rPr>
        <w:t xml:space="preserve">(a) Except as otherwise provided in subsection (b), a claim seeking to disregard a limitation in </w:t>
      </w:r>
      <w:r w:rsidR="00CF6797" w:rsidRPr="003D711C">
        <w:rPr>
          <w:u w:val="single"/>
        </w:rPr>
        <w:t>§</w:t>
      </w:r>
      <w:r w:rsidR="00ED5668">
        <w:rPr>
          <w:u w:val="single"/>
        </w:rPr>
        <w:t>31B-14-40</w:t>
      </w:r>
      <w:r w:rsidR="00CF6797" w:rsidRPr="003D711C">
        <w:rPr>
          <w:u w:val="single"/>
        </w:rPr>
        <w:t xml:space="preserve">1 </w:t>
      </w:r>
      <w:r w:rsidRPr="003D711C">
        <w:rPr>
          <w:u w:val="single"/>
        </w:rPr>
        <w:t xml:space="preserve">is governed by the principles of law and equity, including a principle providing a right to a creditor or holding a person liable for a debt, obligation, or other liability of another person, which would apply if each protected series of a series limited liability company were a limited liability company formed separately from the series limited liability company and distinct from the series limited liability company and any other protected series of the series limited liability company. </w:t>
      </w:r>
    </w:p>
    <w:p w14:paraId="23C1D375" w14:textId="7B322B07" w:rsidR="00350832" w:rsidRPr="003D711C" w:rsidRDefault="00350832" w:rsidP="00350832">
      <w:pPr>
        <w:pStyle w:val="SectionBody"/>
        <w:rPr>
          <w:u w:val="single"/>
        </w:rPr>
      </w:pPr>
      <w:r w:rsidRPr="003D711C">
        <w:rPr>
          <w:u w:val="single"/>
        </w:rPr>
        <w:t>(b) The failure of a limited liability company or a protected series to observ</w:t>
      </w:r>
      <w:r w:rsidR="00636157">
        <w:rPr>
          <w:u w:val="single"/>
        </w:rPr>
        <w:t>e the usual company</w:t>
      </w:r>
      <w:r w:rsidRPr="003D711C">
        <w:rPr>
          <w:u w:val="single"/>
        </w:rPr>
        <w:t xml:space="preserve"> formalities</w:t>
      </w:r>
      <w:r w:rsidR="00636157">
        <w:rPr>
          <w:u w:val="single"/>
        </w:rPr>
        <w:t xml:space="preserve"> or requirements</w:t>
      </w:r>
      <w:r w:rsidRPr="003D711C">
        <w:rPr>
          <w:u w:val="single"/>
        </w:rPr>
        <w:t xml:space="preserve"> relating to the exercise of its </w:t>
      </w:r>
      <w:r w:rsidR="00636157">
        <w:rPr>
          <w:u w:val="single"/>
        </w:rPr>
        <w:t xml:space="preserve">company </w:t>
      </w:r>
      <w:r w:rsidRPr="003D711C">
        <w:rPr>
          <w:u w:val="single"/>
        </w:rPr>
        <w:t xml:space="preserve">powers or management of its </w:t>
      </w:r>
      <w:r w:rsidR="00636157">
        <w:rPr>
          <w:u w:val="single"/>
        </w:rPr>
        <w:t>business</w:t>
      </w:r>
      <w:r w:rsidRPr="003D711C">
        <w:rPr>
          <w:u w:val="single"/>
        </w:rPr>
        <w:t xml:space="preserve"> is not a ground to disregard a limitation in </w:t>
      </w:r>
      <w:r w:rsidR="00CF6797" w:rsidRPr="003D711C">
        <w:rPr>
          <w:u w:val="single"/>
        </w:rPr>
        <w:t>§</w:t>
      </w:r>
      <w:r w:rsidR="00ED5668">
        <w:rPr>
          <w:u w:val="single"/>
        </w:rPr>
        <w:t>31B-14-40</w:t>
      </w:r>
      <w:r w:rsidR="00CF6797" w:rsidRPr="003D711C">
        <w:rPr>
          <w:u w:val="single"/>
        </w:rPr>
        <w:t>1</w:t>
      </w:r>
      <w:r w:rsidRPr="003D711C">
        <w:rPr>
          <w:u w:val="single"/>
        </w:rPr>
        <w:t xml:space="preserve">(a) but may be a ground to disregard a limitation in </w:t>
      </w:r>
      <w:r w:rsidR="00CF6797" w:rsidRPr="003D711C">
        <w:rPr>
          <w:u w:val="single"/>
        </w:rPr>
        <w:t>§</w:t>
      </w:r>
      <w:r w:rsidR="00ED5668">
        <w:rPr>
          <w:u w:val="single"/>
        </w:rPr>
        <w:t>31B-14-40</w:t>
      </w:r>
      <w:r w:rsidR="00CF6797" w:rsidRPr="003D711C">
        <w:rPr>
          <w:u w:val="single"/>
        </w:rPr>
        <w:t>1</w:t>
      </w:r>
      <w:r w:rsidRPr="003D711C">
        <w:rPr>
          <w:u w:val="single"/>
        </w:rPr>
        <w:t>(b).</w:t>
      </w:r>
    </w:p>
    <w:p w14:paraId="5DD9FDCE" w14:textId="5C4BA5DC" w:rsidR="00350832" w:rsidRPr="003D711C" w:rsidRDefault="00350832" w:rsidP="00350832">
      <w:pPr>
        <w:pStyle w:val="SectionBody"/>
        <w:rPr>
          <w:u w:val="single"/>
        </w:rPr>
      </w:pPr>
      <w:r w:rsidRPr="003D711C">
        <w:rPr>
          <w:u w:val="single"/>
        </w:rPr>
        <w:t xml:space="preserve">(c) This section applies to a claim seeking to disregard a limitation of liability applicable to a foreign series limited liability company or foreign protected series and </w:t>
      </w:r>
      <w:r w:rsidRPr="003D711C">
        <w:rPr>
          <w:u w:val="single"/>
        </w:rPr>
        <w:lastRenderedPageBreak/>
        <w:t xml:space="preserve">comparable to a limitation stated in </w:t>
      </w:r>
      <w:r w:rsidR="00CF6797" w:rsidRPr="003D711C">
        <w:rPr>
          <w:u w:val="single"/>
        </w:rPr>
        <w:t>§</w:t>
      </w:r>
      <w:r w:rsidR="00ED5668">
        <w:rPr>
          <w:u w:val="single"/>
        </w:rPr>
        <w:t>31B-14-40</w:t>
      </w:r>
      <w:r w:rsidR="00CF6797" w:rsidRPr="003D711C">
        <w:rPr>
          <w:u w:val="single"/>
        </w:rPr>
        <w:t>1</w:t>
      </w:r>
      <w:r w:rsidRPr="003D711C">
        <w:rPr>
          <w:u w:val="single"/>
        </w:rPr>
        <w:t xml:space="preserve">, if: </w:t>
      </w:r>
    </w:p>
    <w:p w14:paraId="0EEAA8F2" w14:textId="74F9DB1E" w:rsidR="00350832" w:rsidRPr="003D711C" w:rsidRDefault="00764AF0" w:rsidP="00350832">
      <w:pPr>
        <w:pStyle w:val="SectionBody"/>
        <w:rPr>
          <w:u w:val="single"/>
        </w:rPr>
      </w:pPr>
      <w:r>
        <w:rPr>
          <w:u w:val="single"/>
        </w:rPr>
        <w:t>(</w:t>
      </w:r>
      <w:r w:rsidR="00350832" w:rsidRPr="003D711C">
        <w:rPr>
          <w:u w:val="single"/>
        </w:rPr>
        <w:t xml:space="preserve">1) </w:t>
      </w:r>
      <w:r w:rsidR="002F3DFD">
        <w:rPr>
          <w:u w:val="single"/>
        </w:rPr>
        <w:t>T</w:t>
      </w:r>
      <w:r w:rsidR="00350832" w:rsidRPr="003D711C">
        <w:rPr>
          <w:u w:val="single"/>
        </w:rPr>
        <w:t>he claimant is a resident of this state or doing business or registered to do business in this state; or</w:t>
      </w:r>
    </w:p>
    <w:p w14:paraId="0C92EFA7" w14:textId="5194E28D" w:rsidR="00350832" w:rsidRPr="003D711C" w:rsidRDefault="00350832" w:rsidP="00350832">
      <w:pPr>
        <w:pStyle w:val="SectionBody"/>
        <w:rPr>
          <w:u w:val="single"/>
        </w:rPr>
      </w:pPr>
      <w:r w:rsidRPr="003D711C">
        <w:rPr>
          <w:u w:val="single"/>
        </w:rPr>
        <w:t xml:space="preserve">(2) </w:t>
      </w:r>
      <w:r w:rsidR="002F3DFD">
        <w:rPr>
          <w:u w:val="single"/>
        </w:rPr>
        <w:t>T</w:t>
      </w:r>
      <w:r w:rsidRPr="003D711C">
        <w:rPr>
          <w:u w:val="single"/>
        </w:rPr>
        <w:t xml:space="preserve">he claim is to establish or enforce a liability arising under law of this state other than this </w:t>
      </w:r>
      <w:r w:rsidR="00764AF0">
        <w:rPr>
          <w:u w:val="single"/>
        </w:rPr>
        <w:t>article</w:t>
      </w:r>
      <w:r w:rsidRPr="003D711C">
        <w:rPr>
          <w:u w:val="single"/>
        </w:rPr>
        <w:t xml:space="preserve"> or from an act or omission in this state.</w:t>
      </w:r>
    </w:p>
    <w:p w14:paraId="7C0082BA"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5BE97AE5" w14:textId="34499628" w:rsidR="00350832" w:rsidRPr="003D711C" w:rsidRDefault="00350832" w:rsidP="00350832">
      <w:pPr>
        <w:pStyle w:val="SectionHeading"/>
        <w:rPr>
          <w:u w:val="single"/>
        </w:rPr>
      </w:pPr>
      <w:r w:rsidRPr="003D711C">
        <w:rPr>
          <w:u w:val="single"/>
        </w:rPr>
        <w:t>§</w:t>
      </w:r>
      <w:r w:rsidR="00ED5668">
        <w:rPr>
          <w:u w:val="single"/>
        </w:rPr>
        <w:t>31B-14-40</w:t>
      </w:r>
      <w:r w:rsidRPr="003D711C">
        <w:rPr>
          <w:u w:val="single"/>
        </w:rPr>
        <w:t xml:space="preserve">3. Remedies </w:t>
      </w:r>
      <w:r w:rsidR="00CF6797" w:rsidRPr="003D711C">
        <w:rPr>
          <w:u w:val="single"/>
        </w:rPr>
        <w:t xml:space="preserve">of judgment creditor of associated member or protected-series transferee. </w:t>
      </w:r>
    </w:p>
    <w:p w14:paraId="3AA40817" w14:textId="1883EECD" w:rsidR="00350832" w:rsidRPr="003D711C" w:rsidRDefault="005C3DF6" w:rsidP="00350832">
      <w:pPr>
        <w:pStyle w:val="SectionBody"/>
        <w:rPr>
          <w:u w:val="single"/>
        </w:rPr>
      </w:pPr>
      <w:r w:rsidRPr="003D711C">
        <w:rPr>
          <w:u w:val="single"/>
        </w:rPr>
        <w:t>§31B-5-504 of this code</w:t>
      </w:r>
      <w:r w:rsidR="00350832" w:rsidRPr="003D711C">
        <w:rPr>
          <w:u w:val="single"/>
        </w:rPr>
        <w:t xml:space="preserve"> </w:t>
      </w:r>
      <w:r w:rsidR="009516E9" w:rsidRPr="003D711C">
        <w:rPr>
          <w:u w:val="single"/>
        </w:rPr>
        <w:t>a</w:t>
      </w:r>
      <w:r w:rsidR="00350832" w:rsidRPr="003D711C">
        <w:rPr>
          <w:u w:val="single"/>
        </w:rPr>
        <w:t>ppl</w:t>
      </w:r>
      <w:r w:rsidR="00F6747A">
        <w:rPr>
          <w:u w:val="single"/>
        </w:rPr>
        <w:t>ies</w:t>
      </w:r>
      <w:r w:rsidR="00350832" w:rsidRPr="003D711C">
        <w:rPr>
          <w:u w:val="single"/>
        </w:rPr>
        <w:t xml:space="preserve"> </w:t>
      </w:r>
      <w:r w:rsidR="009516E9" w:rsidRPr="003D711C">
        <w:rPr>
          <w:u w:val="single"/>
        </w:rPr>
        <w:t>t</w:t>
      </w:r>
      <w:r w:rsidR="00350832" w:rsidRPr="003D711C">
        <w:rPr>
          <w:u w:val="single"/>
        </w:rPr>
        <w:t xml:space="preserve">o </w:t>
      </w:r>
      <w:r w:rsidR="009516E9" w:rsidRPr="003D711C">
        <w:rPr>
          <w:u w:val="single"/>
        </w:rPr>
        <w:t>a</w:t>
      </w:r>
      <w:r w:rsidR="00350832" w:rsidRPr="003D711C">
        <w:rPr>
          <w:u w:val="single"/>
        </w:rPr>
        <w:t xml:space="preserve"> </w:t>
      </w:r>
      <w:r w:rsidR="009516E9" w:rsidRPr="003D711C">
        <w:rPr>
          <w:u w:val="single"/>
        </w:rPr>
        <w:t>j</w:t>
      </w:r>
      <w:r w:rsidR="00350832" w:rsidRPr="003D711C">
        <w:rPr>
          <w:u w:val="single"/>
        </w:rPr>
        <w:t xml:space="preserve">udgment </w:t>
      </w:r>
      <w:r w:rsidR="009516E9" w:rsidRPr="003D711C">
        <w:rPr>
          <w:u w:val="single"/>
        </w:rPr>
        <w:t>c</w:t>
      </w:r>
      <w:r w:rsidR="00350832" w:rsidRPr="003D711C">
        <w:rPr>
          <w:u w:val="single"/>
        </w:rPr>
        <w:t xml:space="preserve">reditor </w:t>
      </w:r>
      <w:r w:rsidR="009516E9" w:rsidRPr="003D711C">
        <w:rPr>
          <w:u w:val="single"/>
        </w:rPr>
        <w:t>o</w:t>
      </w:r>
      <w:r w:rsidR="00350832" w:rsidRPr="003D711C">
        <w:rPr>
          <w:u w:val="single"/>
        </w:rPr>
        <w:t>f:</w:t>
      </w:r>
    </w:p>
    <w:p w14:paraId="41D73133" w14:textId="682D92E0" w:rsidR="00350832" w:rsidRPr="003D711C" w:rsidRDefault="00350832" w:rsidP="00350832">
      <w:pPr>
        <w:pStyle w:val="SectionBody"/>
        <w:rPr>
          <w:u w:val="single"/>
        </w:rPr>
      </w:pPr>
      <w:r w:rsidRPr="003D711C">
        <w:rPr>
          <w:u w:val="single"/>
        </w:rPr>
        <w:t xml:space="preserve">(1) </w:t>
      </w:r>
      <w:r w:rsidR="002F3DFD">
        <w:rPr>
          <w:u w:val="single"/>
        </w:rPr>
        <w:t>A</w:t>
      </w:r>
      <w:r w:rsidRPr="003D711C">
        <w:rPr>
          <w:u w:val="single"/>
        </w:rPr>
        <w:t>n associated member or protected-series transferee of a protected series; or</w:t>
      </w:r>
    </w:p>
    <w:p w14:paraId="77873902" w14:textId="26197D29" w:rsidR="00350832" w:rsidRPr="003D711C" w:rsidRDefault="00350832" w:rsidP="00350832">
      <w:pPr>
        <w:pStyle w:val="SectionBody"/>
        <w:rPr>
          <w:u w:val="single"/>
        </w:rPr>
      </w:pPr>
      <w:r w:rsidRPr="003D711C">
        <w:rPr>
          <w:u w:val="single"/>
        </w:rPr>
        <w:t xml:space="preserve">(2) </w:t>
      </w:r>
      <w:r w:rsidR="002F3DFD">
        <w:rPr>
          <w:u w:val="single"/>
        </w:rPr>
        <w:t>A</w:t>
      </w:r>
      <w:r w:rsidRPr="003D711C">
        <w:rPr>
          <w:u w:val="single"/>
        </w:rPr>
        <w:t xml:space="preserve"> series limited liability company, to the extent the company owns a protected-series </w:t>
      </w:r>
      <w:r w:rsidR="000C680D">
        <w:rPr>
          <w:u w:val="single"/>
        </w:rPr>
        <w:t>distributional interest</w:t>
      </w:r>
      <w:r w:rsidRPr="003D711C">
        <w:rPr>
          <w:u w:val="single"/>
        </w:rPr>
        <w:t xml:space="preserve"> of a protected series.</w:t>
      </w:r>
    </w:p>
    <w:p w14:paraId="19A2E682"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1971C88B" w14:textId="08E727EB" w:rsidR="00350832" w:rsidRPr="003D711C" w:rsidRDefault="00350832" w:rsidP="00350832">
      <w:pPr>
        <w:pStyle w:val="SectionHeading"/>
        <w:rPr>
          <w:u w:val="single"/>
        </w:rPr>
      </w:pPr>
      <w:r w:rsidRPr="003D711C">
        <w:rPr>
          <w:u w:val="single"/>
        </w:rPr>
        <w:t>§</w:t>
      </w:r>
      <w:r w:rsidR="00ED5668">
        <w:rPr>
          <w:u w:val="single"/>
        </w:rPr>
        <w:t>31B-14-40</w:t>
      </w:r>
      <w:r w:rsidRPr="003D711C">
        <w:rPr>
          <w:u w:val="single"/>
        </w:rPr>
        <w:t xml:space="preserve">4. Enforcement </w:t>
      </w:r>
      <w:r w:rsidR="00D32E17" w:rsidRPr="003D711C">
        <w:rPr>
          <w:u w:val="single"/>
        </w:rPr>
        <w:t xml:space="preserve">against non-associated asset. </w:t>
      </w:r>
    </w:p>
    <w:p w14:paraId="3D2742A1" w14:textId="77777777" w:rsidR="00350832" w:rsidRPr="003D711C" w:rsidRDefault="00350832" w:rsidP="00350832">
      <w:pPr>
        <w:pStyle w:val="SectionBody"/>
        <w:rPr>
          <w:u w:val="single"/>
        </w:rPr>
      </w:pPr>
      <w:r w:rsidRPr="003D711C">
        <w:rPr>
          <w:u w:val="single"/>
        </w:rPr>
        <w:t xml:space="preserve">(a) In this section: </w:t>
      </w:r>
    </w:p>
    <w:p w14:paraId="2633F4EE" w14:textId="0F83DE40" w:rsidR="00350832" w:rsidRPr="003D711C" w:rsidRDefault="00350832" w:rsidP="00764AF0">
      <w:pPr>
        <w:pStyle w:val="SectionBody"/>
        <w:rPr>
          <w:u w:val="single"/>
        </w:rPr>
      </w:pPr>
      <w:r w:rsidRPr="003D711C">
        <w:rPr>
          <w:u w:val="single"/>
        </w:rPr>
        <w:t xml:space="preserve">(1) </w:t>
      </w:r>
      <w:r w:rsidR="00691B32">
        <w:rPr>
          <w:u w:val="single"/>
        </w:rPr>
        <w:t>"</w:t>
      </w:r>
      <w:r w:rsidRPr="003D711C">
        <w:rPr>
          <w:u w:val="single"/>
        </w:rPr>
        <w:t>Enforcement date</w:t>
      </w:r>
      <w:r w:rsidR="00691B32">
        <w:rPr>
          <w:u w:val="single"/>
        </w:rPr>
        <w:t>"</w:t>
      </w:r>
      <w:r w:rsidRPr="003D711C">
        <w:rPr>
          <w:u w:val="single"/>
        </w:rPr>
        <w:t xml:space="preserve"> means 12:01 a.m. on the date on which a claimant first serves process on a series limited liability company or protected series in an action seeking to enforce under this section a claim against an asset of the company or protected series by attachment, levy, or the like.</w:t>
      </w:r>
    </w:p>
    <w:p w14:paraId="32480B27" w14:textId="7C51256D" w:rsidR="00350832" w:rsidRPr="003D711C" w:rsidRDefault="00350832" w:rsidP="00764AF0">
      <w:pPr>
        <w:pStyle w:val="SectionBody"/>
        <w:rPr>
          <w:u w:val="single"/>
        </w:rPr>
      </w:pPr>
      <w:r w:rsidRPr="003D711C">
        <w:rPr>
          <w:u w:val="single"/>
        </w:rPr>
        <w:t xml:space="preserve">(2) Subject to </w:t>
      </w:r>
      <w:r w:rsidR="00D32E17" w:rsidRPr="003D711C">
        <w:rPr>
          <w:u w:val="single"/>
        </w:rPr>
        <w:t>§</w:t>
      </w:r>
      <w:r w:rsidR="00ED5668">
        <w:rPr>
          <w:u w:val="single"/>
        </w:rPr>
        <w:t>31B-14-60</w:t>
      </w:r>
      <w:r w:rsidR="00D32E17" w:rsidRPr="003D711C">
        <w:rPr>
          <w:u w:val="single"/>
        </w:rPr>
        <w:t>8</w:t>
      </w:r>
      <w:r w:rsidRPr="003D711C">
        <w:rPr>
          <w:u w:val="single"/>
        </w:rPr>
        <w:t xml:space="preserve">(b), </w:t>
      </w:r>
      <w:r w:rsidR="00691B32">
        <w:rPr>
          <w:u w:val="single"/>
        </w:rPr>
        <w:t>"</w:t>
      </w:r>
      <w:r w:rsidRPr="003D711C">
        <w:rPr>
          <w:u w:val="single"/>
        </w:rPr>
        <w:t>incurrence date</w:t>
      </w:r>
      <w:r w:rsidR="00691B32">
        <w:rPr>
          <w:u w:val="single"/>
        </w:rPr>
        <w:t>"</w:t>
      </w:r>
      <w:r w:rsidRPr="003D711C">
        <w:rPr>
          <w:u w:val="single"/>
        </w:rPr>
        <w:t xml:space="preserve"> means the date on which a</w:t>
      </w:r>
      <w:r w:rsidR="00D32E17" w:rsidRPr="003D711C">
        <w:rPr>
          <w:u w:val="single"/>
        </w:rPr>
        <w:t xml:space="preserve"> </w:t>
      </w:r>
      <w:r w:rsidRPr="003D711C">
        <w:rPr>
          <w:u w:val="single"/>
        </w:rPr>
        <w:t>series limited liability company or protected series incurred the liability giving rise to a claim that a claimant seeks to enforce under this section.</w:t>
      </w:r>
    </w:p>
    <w:p w14:paraId="10E0B5F5" w14:textId="5F8F2624" w:rsidR="00350832" w:rsidRPr="003D711C" w:rsidRDefault="00350832" w:rsidP="00350832">
      <w:pPr>
        <w:pStyle w:val="SectionBody"/>
        <w:rPr>
          <w:u w:val="single"/>
        </w:rPr>
      </w:pPr>
      <w:r w:rsidRPr="003D711C">
        <w:rPr>
          <w:u w:val="single"/>
        </w:rPr>
        <w:t>(b) If a claim against a series limited liability company or a protected series of the company has been reduced to judgment, in addition to any other remedy provided by law or equity, the judgment may be enforced in accordance with the following rules:</w:t>
      </w:r>
    </w:p>
    <w:p w14:paraId="17B122DE" w14:textId="5002C215" w:rsidR="00350832" w:rsidRPr="003D711C" w:rsidRDefault="00350832" w:rsidP="00350832">
      <w:pPr>
        <w:pStyle w:val="SectionBody"/>
        <w:rPr>
          <w:u w:val="single"/>
        </w:rPr>
      </w:pPr>
      <w:r w:rsidRPr="003D711C">
        <w:rPr>
          <w:u w:val="single"/>
        </w:rPr>
        <w:t>(1) A judgment against the company may be enforced against an asset of a protected series of the company if the asset:</w:t>
      </w:r>
    </w:p>
    <w:p w14:paraId="01934E3B" w14:textId="5BDD0B25" w:rsidR="00350832" w:rsidRPr="003D711C" w:rsidRDefault="00350832" w:rsidP="00350832">
      <w:pPr>
        <w:pStyle w:val="SectionBody"/>
        <w:rPr>
          <w:u w:val="single"/>
        </w:rPr>
      </w:pPr>
      <w:r w:rsidRPr="003D711C">
        <w:rPr>
          <w:u w:val="single"/>
        </w:rPr>
        <w:t>(A) was a non-associated asset of the protected series on the incurrence date; or</w:t>
      </w:r>
    </w:p>
    <w:p w14:paraId="0B2CEE06" w14:textId="2795BE27" w:rsidR="00350832" w:rsidRPr="003D711C" w:rsidRDefault="00350832" w:rsidP="00350832">
      <w:pPr>
        <w:pStyle w:val="SectionBody"/>
        <w:rPr>
          <w:u w:val="single"/>
        </w:rPr>
      </w:pPr>
      <w:r w:rsidRPr="003D711C">
        <w:rPr>
          <w:u w:val="single"/>
        </w:rPr>
        <w:lastRenderedPageBreak/>
        <w:t xml:space="preserve">(B) </w:t>
      </w:r>
      <w:r w:rsidR="002F3DFD">
        <w:rPr>
          <w:u w:val="single"/>
        </w:rPr>
        <w:t>I</w:t>
      </w:r>
      <w:r w:rsidRPr="003D711C">
        <w:rPr>
          <w:u w:val="single"/>
        </w:rPr>
        <w:t>s a non-associated asset of the protected series on the enforcement date.</w:t>
      </w:r>
    </w:p>
    <w:p w14:paraId="55B425AF" w14:textId="0FEF0DE7" w:rsidR="00350832" w:rsidRPr="003D711C" w:rsidRDefault="00350832" w:rsidP="00350832">
      <w:pPr>
        <w:pStyle w:val="SectionBody"/>
        <w:rPr>
          <w:u w:val="single"/>
        </w:rPr>
      </w:pPr>
      <w:r w:rsidRPr="003D711C">
        <w:rPr>
          <w:u w:val="single"/>
        </w:rPr>
        <w:t>(2) A judgment against a protected series may be enforced against an asset of the company if the asset:</w:t>
      </w:r>
    </w:p>
    <w:p w14:paraId="7B16972E" w14:textId="33AE1AC8" w:rsidR="00350832" w:rsidRPr="003D711C" w:rsidRDefault="00350832" w:rsidP="00350832">
      <w:pPr>
        <w:pStyle w:val="SectionBody"/>
        <w:rPr>
          <w:u w:val="single"/>
        </w:rPr>
      </w:pPr>
      <w:r w:rsidRPr="003D711C">
        <w:rPr>
          <w:u w:val="single"/>
        </w:rPr>
        <w:t xml:space="preserve">(A) </w:t>
      </w:r>
      <w:r w:rsidR="002F3DFD">
        <w:rPr>
          <w:u w:val="single"/>
        </w:rPr>
        <w:t>W</w:t>
      </w:r>
      <w:r w:rsidRPr="003D711C">
        <w:rPr>
          <w:u w:val="single"/>
        </w:rPr>
        <w:t>as a non-associated asset of the company on the incurrence date; or</w:t>
      </w:r>
    </w:p>
    <w:p w14:paraId="2CB2B7BF" w14:textId="4C0DB448" w:rsidR="00350832" w:rsidRPr="003D711C" w:rsidRDefault="00350832" w:rsidP="00350832">
      <w:pPr>
        <w:pStyle w:val="SectionBody"/>
        <w:rPr>
          <w:u w:val="single"/>
        </w:rPr>
      </w:pPr>
      <w:r w:rsidRPr="003D711C">
        <w:rPr>
          <w:u w:val="single"/>
        </w:rPr>
        <w:t xml:space="preserve">(B) </w:t>
      </w:r>
      <w:r w:rsidR="002F3DFD">
        <w:rPr>
          <w:u w:val="single"/>
        </w:rPr>
        <w:t>I</w:t>
      </w:r>
      <w:r w:rsidRPr="003D711C">
        <w:rPr>
          <w:u w:val="single"/>
        </w:rPr>
        <w:t>s a non-associated asset of the company on the enforcement date.</w:t>
      </w:r>
    </w:p>
    <w:p w14:paraId="5F3FF3ED" w14:textId="0AFC3119" w:rsidR="00350832" w:rsidRPr="003D711C" w:rsidRDefault="00350832" w:rsidP="00350832">
      <w:pPr>
        <w:pStyle w:val="SectionBody"/>
        <w:rPr>
          <w:u w:val="single"/>
        </w:rPr>
      </w:pPr>
      <w:r w:rsidRPr="003D711C">
        <w:rPr>
          <w:u w:val="single"/>
        </w:rPr>
        <w:t>(3) A judgment against a protected series may be enforced against an asset of another protected series of the company if the asset:</w:t>
      </w:r>
    </w:p>
    <w:p w14:paraId="337DA743" w14:textId="5F68FD87" w:rsidR="00350832" w:rsidRPr="003D711C" w:rsidRDefault="00350832" w:rsidP="00350832">
      <w:pPr>
        <w:pStyle w:val="SectionBody"/>
        <w:rPr>
          <w:u w:val="single"/>
        </w:rPr>
      </w:pPr>
      <w:r w:rsidRPr="003D711C">
        <w:rPr>
          <w:u w:val="single"/>
        </w:rPr>
        <w:t xml:space="preserve">(A) </w:t>
      </w:r>
      <w:r w:rsidR="002F3DFD">
        <w:rPr>
          <w:u w:val="single"/>
        </w:rPr>
        <w:t>W</w:t>
      </w:r>
      <w:r w:rsidRPr="003D711C">
        <w:rPr>
          <w:u w:val="single"/>
        </w:rPr>
        <w:t>as a non-associated asset of the other protected series on the incurrence date; or</w:t>
      </w:r>
    </w:p>
    <w:p w14:paraId="768678D9" w14:textId="4F15BD95" w:rsidR="00350832" w:rsidRPr="003D711C" w:rsidRDefault="00350832" w:rsidP="00350832">
      <w:pPr>
        <w:pStyle w:val="SectionBody"/>
        <w:rPr>
          <w:u w:val="single"/>
        </w:rPr>
      </w:pPr>
      <w:r w:rsidRPr="003D711C">
        <w:rPr>
          <w:u w:val="single"/>
        </w:rPr>
        <w:t xml:space="preserve">(B) </w:t>
      </w:r>
      <w:r w:rsidR="002F3DFD">
        <w:rPr>
          <w:u w:val="single"/>
        </w:rPr>
        <w:t>I</w:t>
      </w:r>
      <w:r w:rsidRPr="003D711C">
        <w:rPr>
          <w:u w:val="single"/>
        </w:rPr>
        <w:t>s a non-associated asset of the other protected series on the enforcement date.</w:t>
      </w:r>
    </w:p>
    <w:p w14:paraId="1FD70FED" w14:textId="7AF6D64E" w:rsidR="00350832" w:rsidRPr="003D711C" w:rsidRDefault="00350832" w:rsidP="00350832">
      <w:pPr>
        <w:pStyle w:val="SectionBody"/>
        <w:rPr>
          <w:u w:val="single"/>
        </w:rPr>
      </w:pPr>
      <w:r w:rsidRPr="003D711C">
        <w:rPr>
          <w:u w:val="single"/>
        </w:rPr>
        <w:t xml:space="preserve">(c) In addition to any other remedy provided by law or equity, if a claim against a series limited liability company or a protected series has not been reduced to a judgment and law other than this </w:t>
      </w:r>
      <w:r w:rsidR="00764AF0">
        <w:rPr>
          <w:u w:val="single"/>
        </w:rPr>
        <w:t>article</w:t>
      </w:r>
      <w:r w:rsidRPr="003D711C">
        <w:rPr>
          <w:u w:val="single"/>
        </w:rPr>
        <w:t xml:space="preserve"> permits a prejudgment remedy by attachment, levy, or the like, the court may apply subsection (b) as a prejudgment remedy.</w:t>
      </w:r>
    </w:p>
    <w:p w14:paraId="188AAA93" w14:textId="6656C2FE" w:rsidR="00350832" w:rsidRPr="003D711C" w:rsidRDefault="00350832" w:rsidP="00350832">
      <w:pPr>
        <w:pStyle w:val="SectionBody"/>
        <w:rPr>
          <w:u w:val="single"/>
        </w:rPr>
      </w:pPr>
      <w:r w:rsidRPr="003D711C">
        <w:rPr>
          <w:u w:val="single"/>
        </w:rPr>
        <w:t>(d) In a proceeding under this section, the party asserting that an asset is or was an associated asset of a series limited liability company or a protected series of the company has the burden of proof on the issue.</w:t>
      </w:r>
    </w:p>
    <w:p w14:paraId="1ABE9B14" w14:textId="77777777" w:rsidR="00350832" w:rsidRPr="003D711C" w:rsidRDefault="00350832" w:rsidP="00350832">
      <w:pPr>
        <w:pStyle w:val="SectionBody"/>
        <w:rPr>
          <w:u w:val="single"/>
        </w:rPr>
      </w:pPr>
      <w:r w:rsidRPr="003D711C">
        <w:rPr>
          <w:u w:val="single"/>
        </w:rPr>
        <w:t>(e) This section applies to an asset of a foreign series limited liability company or foreign protected series if:</w:t>
      </w:r>
    </w:p>
    <w:p w14:paraId="1D50014B" w14:textId="0619053E" w:rsidR="00350832" w:rsidRPr="003D711C" w:rsidRDefault="00350832" w:rsidP="00350832">
      <w:pPr>
        <w:pStyle w:val="SectionBody"/>
        <w:rPr>
          <w:u w:val="single"/>
        </w:rPr>
      </w:pPr>
      <w:r w:rsidRPr="003D711C">
        <w:rPr>
          <w:u w:val="single"/>
        </w:rPr>
        <w:t xml:space="preserve">(1) </w:t>
      </w:r>
      <w:r w:rsidR="002F3DFD">
        <w:rPr>
          <w:u w:val="single"/>
        </w:rPr>
        <w:t>T</w:t>
      </w:r>
      <w:r w:rsidRPr="003D711C">
        <w:rPr>
          <w:u w:val="single"/>
        </w:rPr>
        <w:t>he asset is real or tangible property located in this state;</w:t>
      </w:r>
    </w:p>
    <w:p w14:paraId="214E6879" w14:textId="34EEA7C0" w:rsidR="00350832" w:rsidRPr="003D711C" w:rsidRDefault="00350832" w:rsidP="00350832">
      <w:pPr>
        <w:pStyle w:val="SectionBody"/>
        <w:rPr>
          <w:u w:val="single"/>
        </w:rPr>
      </w:pPr>
      <w:r w:rsidRPr="003D711C">
        <w:rPr>
          <w:u w:val="single"/>
        </w:rPr>
        <w:t xml:space="preserve">(2) </w:t>
      </w:r>
      <w:r w:rsidR="002F3DFD">
        <w:rPr>
          <w:u w:val="single"/>
        </w:rPr>
        <w:t>T</w:t>
      </w:r>
      <w:r w:rsidRPr="003D711C">
        <w:rPr>
          <w:u w:val="single"/>
        </w:rPr>
        <w:t xml:space="preserve">he claimant is a resident of this state or doing business or registered to do business in this state, or the claim under </w:t>
      </w:r>
      <w:r w:rsidR="00D32E17" w:rsidRPr="003D711C">
        <w:rPr>
          <w:u w:val="single"/>
        </w:rPr>
        <w:t>§</w:t>
      </w:r>
      <w:r w:rsidR="00ED5668">
        <w:rPr>
          <w:u w:val="single"/>
        </w:rPr>
        <w:t>31B-14-40</w:t>
      </w:r>
      <w:r w:rsidR="00D32E17" w:rsidRPr="003D711C">
        <w:rPr>
          <w:u w:val="single"/>
        </w:rPr>
        <w:t xml:space="preserve">4 </w:t>
      </w:r>
      <w:r w:rsidRPr="003D711C">
        <w:rPr>
          <w:u w:val="single"/>
        </w:rPr>
        <w:t xml:space="preserve">is to enforce a judgment, or to seek a pre-judgment remedy, pertaining to a liability arising from law of this state other than this </w:t>
      </w:r>
      <w:r w:rsidR="00764AF0">
        <w:rPr>
          <w:u w:val="single"/>
        </w:rPr>
        <w:t>article</w:t>
      </w:r>
      <w:r w:rsidRPr="003D711C">
        <w:rPr>
          <w:u w:val="single"/>
        </w:rPr>
        <w:t xml:space="preserve"> or an act or omission in this state; and</w:t>
      </w:r>
    </w:p>
    <w:p w14:paraId="580AB5B5" w14:textId="44944613" w:rsidR="00350832" w:rsidRPr="003D711C" w:rsidRDefault="00350832" w:rsidP="00350832">
      <w:pPr>
        <w:pStyle w:val="SectionBody"/>
        <w:rPr>
          <w:u w:val="single"/>
        </w:rPr>
      </w:pPr>
      <w:r w:rsidRPr="003D711C">
        <w:rPr>
          <w:u w:val="single"/>
        </w:rPr>
        <w:t xml:space="preserve">(3) </w:t>
      </w:r>
      <w:r w:rsidR="002F3DFD">
        <w:rPr>
          <w:u w:val="single"/>
        </w:rPr>
        <w:t>T</w:t>
      </w:r>
      <w:r w:rsidRPr="003D711C">
        <w:rPr>
          <w:u w:val="single"/>
        </w:rPr>
        <w:t xml:space="preserve">he asset is not identified in the records of the foreign series limited liability </w:t>
      </w:r>
      <w:r w:rsidRPr="003D711C">
        <w:rPr>
          <w:u w:val="single"/>
        </w:rPr>
        <w:lastRenderedPageBreak/>
        <w:t xml:space="preserve">company or foreign protected series in a manner comparable to the manner required by </w:t>
      </w:r>
      <w:r w:rsidR="00D32E17" w:rsidRPr="003D711C">
        <w:rPr>
          <w:u w:val="single"/>
        </w:rPr>
        <w:t>§</w:t>
      </w:r>
      <w:r w:rsidR="00ED5668">
        <w:rPr>
          <w:u w:val="single"/>
        </w:rPr>
        <w:t>31B-14-30</w:t>
      </w:r>
      <w:r w:rsidR="00D32E17" w:rsidRPr="003D711C">
        <w:rPr>
          <w:u w:val="single"/>
        </w:rPr>
        <w:t>1</w:t>
      </w:r>
      <w:r w:rsidRPr="003D711C">
        <w:rPr>
          <w:u w:val="single"/>
        </w:rPr>
        <w:t>.</w:t>
      </w:r>
    </w:p>
    <w:p w14:paraId="2DE9D319"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7C738876" w14:textId="18C57691" w:rsidR="00350832" w:rsidRPr="003D711C" w:rsidRDefault="00350832" w:rsidP="00350832">
      <w:pPr>
        <w:pStyle w:val="ArticleHeading"/>
        <w:rPr>
          <w:u w:val="single"/>
        </w:rPr>
      </w:pPr>
      <w:r w:rsidRPr="003D711C">
        <w:rPr>
          <w:u w:val="single"/>
        </w:rPr>
        <w:t>ARTICLE 5. DISSOLUTION AND WINDING UP OF PROTECTED SERIES</w:t>
      </w:r>
      <w:r w:rsidR="00905159" w:rsidRPr="003D711C">
        <w:rPr>
          <w:u w:val="single"/>
        </w:rPr>
        <w:t>.</w:t>
      </w:r>
    </w:p>
    <w:p w14:paraId="774712DF"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56FF8E0D" w14:textId="2F5073C8" w:rsidR="00350832" w:rsidRPr="003D711C" w:rsidRDefault="00350832" w:rsidP="00350832">
      <w:pPr>
        <w:pStyle w:val="SectionHeading"/>
        <w:rPr>
          <w:u w:val="single"/>
        </w:rPr>
      </w:pPr>
      <w:r w:rsidRPr="003D711C">
        <w:rPr>
          <w:u w:val="single"/>
        </w:rPr>
        <w:t>§</w:t>
      </w:r>
      <w:r w:rsidR="00ED5668">
        <w:rPr>
          <w:u w:val="single"/>
        </w:rPr>
        <w:t>31B-14-50</w:t>
      </w:r>
      <w:r w:rsidRPr="003D711C">
        <w:rPr>
          <w:u w:val="single"/>
        </w:rPr>
        <w:t xml:space="preserve">1. Events </w:t>
      </w:r>
      <w:r w:rsidR="00D32E17" w:rsidRPr="003D711C">
        <w:rPr>
          <w:u w:val="single"/>
        </w:rPr>
        <w:t xml:space="preserve">causing dissolution of protected series. </w:t>
      </w:r>
    </w:p>
    <w:p w14:paraId="7CABE686" w14:textId="10DAFC6F" w:rsidR="00350832" w:rsidRPr="003D711C" w:rsidRDefault="00636057" w:rsidP="00350832">
      <w:pPr>
        <w:pStyle w:val="SectionBody"/>
        <w:rPr>
          <w:u w:val="single"/>
        </w:rPr>
      </w:pPr>
      <w:r>
        <w:rPr>
          <w:u w:val="single"/>
        </w:rPr>
        <w:t xml:space="preserve">(a) </w:t>
      </w:r>
      <w:r w:rsidR="00BA6DA1" w:rsidRPr="003D711C">
        <w:rPr>
          <w:u w:val="single"/>
        </w:rPr>
        <w:t>A protected series of a series limited liability company is dissolved, and its activities and affairs must be wound up on the:</w:t>
      </w:r>
    </w:p>
    <w:p w14:paraId="69B7AA13" w14:textId="2D81F4B0" w:rsidR="00350832" w:rsidRPr="003D711C" w:rsidRDefault="00350832" w:rsidP="00350832">
      <w:pPr>
        <w:pStyle w:val="SectionBody"/>
        <w:rPr>
          <w:u w:val="single"/>
        </w:rPr>
      </w:pPr>
      <w:r w:rsidRPr="003D711C">
        <w:rPr>
          <w:u w:val="single"/>
        </w:rPr>
        <w:t xml:space="preserve">(1) </w:t>
      </w:r>
      <w:r w:rsidR="00636057">
        <w:rPr>
          <w:u w:val="single"/>
        </w:rPr>
        <w:t>D</w:t>
      </w:r>
      <w:r w:rsidRPr="003D711C">
        <w:rPr>
          <w:u w:val="single"/>
        </w:rPr>
        <w:t>issolution of the company;</w:t>
      </w:r>
    </w:p>
    <w:p w14:paraId="46047D6F" w14:textId="63213DF4" w:rsidR="00350832" w:rsidRPr="003D711C" w:rsidRDefault="00350832" w:rsidP="00350832">
      <w:pPr>
        <w:pStyle w:val="SectionBody"/>
        <w:rPr>
          <w:u w:val="single"/>
        </w:rPr>
      </w:pPr>
      <w:r w:rsidRPr="003D711C">
        <w:rPr>
          <w:u w:val="single"/>
        </w:rPr>
        <w:t xml:space="preserve">(2) </w:t>
      </w:r>
      <w:r w:rsidR="00636057">
        <w:rPr>
          <w:u w:val="single"/>
        </w:rPr>
        <w:t>O</w:t>
      </w:r>
      <w:r w:rsidRPr="003D711C">
        <w:rPr>
          <w:u w:val="single"/>
        </w:rPr>
        <w:t>ccurrence of an event or circumstance the operating agreement states causes dissolution of the protected series;</w:t>
      </w:r>
    </w:p>
    <w:p w14:paraId="354CDFB2" w14:textId="525D2DBE" w:rsidR="00350832" w:rsidRPr="003D711C" w:rsidRDefault="00350832" w:rsidP="00350832">
      <w:pPr>
        <w:pStyle w:val="SectionBody"/>
        <w:rPr>
          <w:u w:val="single"/>
        </w:rPr>
      </w:pPr>
      <w:r w:rsidRPr="003D711C">
        <w:rPr>
          <w:u w:val="single"/>
        </w:rPr>
        <w:t xml:space="preserve">(3) </w:t>
      </w:r>
      <w:r w:rsidR="00636057">
        <w:rPr>
          <w:u w:val="single"/>
        </w:rPr>
        <w:t>A</w:t>
      </w:r>
      <w:r w:rsidRPr="003D711C">
        <w:rPr>
          <w:u w:val="single"/>
        </w:rPr>
        <w:t>ffirmative vote or consent of all members; or</w:t>
      </w:r>
    </w:p>
    <w:p w14:paraId="612E775E" w14:textId="022BFD3C" w:rsidR="00350832" w:rsidRPr="003D711C" w:rsidRDefault="00350832" w:rsidP="00350832">
      <w:pPr>
        <w:pStyle w:val="SectionBody"/>
        <w:rPr>
          <w:u w:val="single"/>
        </w:rPr>
      </w:pPr>
      <w:r w:rsidRPr="003D711C">
        <w:rPr>
          <w:u w:val="single"/>
        </w:rPr>
        <w:t xml:space="preserve">(4) </w:t>
      </w:r>
      <w:r w:rsidR="00636057">
        <w:rPr>
          <w:u w:val="single"/>
        </w:rPr>
        <w:t>E</w:t>
      </w:r>
      <w:r w:rsidRPr="003D711C">
        <w:rPr>
          <w:u w:val="single"/>
        </w:rPr>
        <w:t>ntry by the court of an order dissolving the protected series on application by an associated member or protected-series manager of the protected series:</w:t>
      </w:r>
    </w:p>
    <w:p w14:paraId="4EA64AD5" w14:textId="5991BD1A" w:rsidR="00350832" w:rsidRPr="003D711C" w:rsidRDefault="00350832" w:rsidP="00764AF0">
      <w:pPr>
        <w:pStyle w:val="SectionBody"/>
        <w:rPr>
          <w:u w:val="single"/>
        </w:rPr>
      </w:pPr>
      <w:r w:rsidRPr="003D711C">
        <w:rPr>
          <w:u w:val="single"/>
        </w:rPr>
        <w:t xml:space="preserve">(A) </w:t>
      </w:r>
      <w:r w:rsidR="00636057">
        <w:rPr>
          <w:u w:val="single"/>
        </w:rPr>
        <w:t>I</w:t>
      </w:r>
      <w:r w:rsidRPr="003D711C">
        <w:rPr>
          <w:u w:val="single"/>
        </w:rPr>
        <w:t xml:space="preserve">n accordance with </w:t>
      </w:r>
      <w:r w:rsidR="00D32E17" w:rsidRPr="003D711C">
        <w:rPr>
          <w:u w:val="single"/>
        </w:rPr>
        <w:t>§</w:t>
      </w:r>
      <w:r w:rsidR="00ED5668">
        <w:rPr>
          <w:u w:val="single"/>
        </w:rPr>
        <w:t>31B-14-10</w:t>
      </w:r>
      <w:r w:rsidR="00D32E17" w:rsidRPr="003D711C">
        <w:rPr>
          <w:u w:val="single"/>
        </w:rPr>
        <w:t>8</w:t>
      </w:r>
      <w:r w:rsidRPr="003D711C">
        <w:rPr>
          <w:u w:val="single"/>
        </w:rPr>
        <w:t>; and</w:t>
      </w:r>
    </w:p>
    <w:p w14:paraId="5C91A69E" w14:textId="36BDC002" w:rsidR="00350832" w:rsidRPr="003D711C" w:rsidRDefault="00350832" w:rsidP="00350832">
      <w:pPr>
        <w:pStyle w:val="SectionBody"/>
        <w:rPr>
          <w:u w:val="single"/>
        </w:rPr>
      </w:pPr>
      <w:r w:rsidRPr="003D711C">
        <w:rPr>
          <w:u w:val="single"/>
        </w:rPr>
        <w:t xml:space="preserve">(B) </w:t>
      </w:r>
      <w:r w:rsidR="00636057">
        <w:rPr>
          <w:u w:val="single"/>
        </w:rPr>
        <w:t>T</w:t>
      </w:r>
      <w:r w:rsidRPr="003D711C">
        <w:rPr>
          <w:u w:val="single"/>
        </w:rPr>
        <w:t>o the same extent, in the same manner, and on the same grounds the court would enter an order dissolving a limited liability company on application by a member or manager of the company; or</w:t>
      </w:r>
    </w:p>
    <w:p w14:paraId="5AB1E20D" w14:textId="20D2F793" w:rsidR="00350832" w:rsidRPr="003D711C" w:rsidRDefault="00350832" w:rsidP="00350832">
      <w:pPr>
        <w:pStyle w:val="SectionBody"/>
        <w:rPr>
          <w:u w:val="single"/>
        </w:rPr>
      </w:pPr>
      <w:r w:rsidRPr="003D711C">
        <w:rPr>
          <w:u w:val="single"/>
        </w:rPr>
        <w:t xml:space="preserve">(5) </w:t>
      </w:r>
      <w:r w:rsidR="00636057">
        <w:rPr>
          <w:u w:val="single"/>
        </w:rPr>
        <w:t>E</w:t>
      </w:r>
      <w:r w:rsidRPr="003D711C">
        <w:rPr>
          <w:u w:val="single"/>
        </w:rPr>
        <w:t xml:space="preserve">ntry by the court of an order dissolving the protected series on application by the company or a member of the company on the ground that the conduct of all or substantially all the activities and affairs of the protected series is illegal.  </w:t>
      </w:r>
    </w:p>
    <w:p w14:paraId="7539E0B7"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486EBE12" w14:textId="3A7D10C9" w:rsidR="00350832" w:rsidRPr="003D711C" w:rsidRDefault="00350832" w:rsidP="00BA6DA1">
      <w:pPr>
        <w:pStyle w:val="SectionHeading"/>
        <w:rPr>
          <w:u w:val="single"/>
        </w:rPr>
      </w:pPr>
      <w:r w:rsidRPr="003D711C">
        <w:rPr>
          <w:u w:val="single"/>
        </w:rPr>
        <w:t>§</w:t>
      </w:r>
      <w:r w:rsidR="00ED5668">
        <w:rPr>
          <w:u w:val="single"/>
        </w:rPr>
        <w:t>31B-14-50</w:t>
      </w:r>
      <w:r w:rsidRPr="003D711C">
        <w:rPr>
          <w:u w:val="single"/>
        </w:rPr>
        <w:t>2. W</w:t>
      </w:r>
      <w:r w:rsidR="00D32E17" w:rsidRPr="003D711C">
        <w:rPr>
          <w:u w:val="single"/>
        </w:rPr>
        <w:t>i</w:t>
      </w:r>
      <w:r w:rsidRPr="003D711C">
        <w:rPr>
          <w:u w:val="single"/>
        </w:rPr>
        <w:t xml:space="preserve">nding </w:t>
      </w:r>
      <w:r w:rsidR="00D32E17" w:rsidRPr="003D711C">
        <w:rPr>
          <w:u w:val="single"/>
        </w:rPr>
        <w:t xml:space="preserve">up dissolved protected series. </w:t>
      </w:r>
    </w:p>
    <w:p w14:paraId="5B7EA077" w14:textId="397FF0D3" w:rsidR="00350832" w:rsidRPr="003D711C" w:rsidRDefault="00350832" w:rsidP="00350832">
      <w:pPr>
        <w:pStyle w:val="SectionBody"/>
        <w:rPr>
          <w:u w:val="single"/>
        </w:rPr>
      </w:pPr>
      <w:r w:rsidRPr="003D711C">
        <w:rPr>
          <w:u w:val="single"/>
        </w:rPr>
        <w:t xml:space="preserve">(a) Subject to subsections (b) and (c) and in accordance with </w:t>
      </w:r>
      <w:r w:rsidR="00D32E17" w:rsidRPr="003D711C">
        <w:rPr>
          <w:u w:val="single"/>
        </w:rPr>
        <w:t>§</w:t>
      </w:r>
      <w:r w:rsidR="00ED5668">
        <w:rPr>
          <w:u w:val="single"/>
        </w:rPr>
        <w:t>31B-14-10</w:t>
      </w:r>
      <w:r w:rsidR="00D32E17" w:rsidRPr="003D711C">
        <w:rPr>
          <w:u w:val="single"/>
        </w:rPr>
        <w:t>8</w:t>
      </w:r>
      <w:r w:rsidRPr="003D711C">
        <w:rPr>
          <w:u w:val="single"/>
        </w:rPr>
        <w:t>:</w:t>
      </w:r>
    </w:p>
    <w:p w14:paraId="23DECC99" w14:textId="7BF4D956" w:rsidR="00350832" w:rsidRPr="003D711C" w:rsidRDefault="00350832" w:rsidP="00350832">
      <w:pPr>
        <w:pStyle w:val="SectionBody"/>
        <w:rPr>
          <w:u w:val="single"/>
        </w:rPr>
      </w:pPr>
      <w:r w:rsidRPr="003D711C">
        <w:rPr>
          <w:u w:val="single"/>
        </w:rPr>
        <w:t xml:space="preserve">(1) </w:t>
      </w:r>
      <w:r w:rsidR="00636057">
        <w:rPr>
          <w:u w:val="single"/>
        </w:rPr>
        <w:t>A</w:t>
      </w:r>
      <w:r w:rsidRPr="003D711C">
        <w:rPr>
          <w:u w:val="single"/>
        </w:rPr>
        <w:t xml:space="preserve"> dissolved protected series shall wind up its activities and affairs in the same manner that a limited liability company winds up its activities and affairs</w:t>
      </w:r>
      <w:r w:rsidR="005C3DF6" w:rsidRPr="003D711C">
        <w:rPr>
          <w:u w:val="single"/>
        </w:rPr>
        <w:t xml:space="preserve"> under</w:t>
      </w:r>
      <w:r w:rsidRPr="003D711C">
        <w:rPr>
          <w:u w:val="single"/>
        </w:rPr>
        <w:t xml:space="preserve"> </w:t>
      </w:r>
      <w:r w:rsidR="005C3DF6" w:rsidRPr="003D711C">
        <w:rPr>
          <w:u w:val="single"/>
        </w:rPr>
        <w:t xml:space="preserve">§31B-8-801 </w:t>
      </w:r>
      <w:r w:rsidR="005C3DF6" w:rsidRPr="003D711C">
        <w:rPr>
          <w:i/>
          <w:iCs/>
          <w:u w:val="single"/>
        </w:rPr>
        <w:t>et seq.</w:t>
      </w:r>
      <w:r w:rsidR="005C3DF6" w:rsidRPr="003D711C">
        <w:rPr>
          <w:u w:val="single"/>
        </w:rPr>
        <w:t xml:space="preserve"> of this code</w:t>
      </w:r>
      <w:r w:rsidRPr="003D711C">
        <w:rPr>
          <w:u w:val="single"/>
        </w:rPr>
        <w:t xml:space="preserve"> subject to the same requirements and conditions and with the same effects; and</w:t>
      </w:r>
    </w:p>
    <w:p w14:paraId="355BDB7B" w14:textId="4F892B5E" w:rsidR="00350832" w:rsidRPr="003D711C" w:rsidRDefault="00350832" w:rsidP="00350832">
      <w:pPr>
        <w:pStyle w:val="SectionBody"/>
        <w:rPr>
          <w:u w:val="single"/>
        </w:rPr>
      </w:pPr>
      <w:r w:rsidRPr="003D711C">
        <w:rPr>
          <w:u w:val="single"/>
        </w:rPr>
        <w:t xml:space="preserve">(2) </w:t>
      </w:r>
      <w:r w:rsidR="00636057">
        <w:rPr>
          <w:u w:val="single"/>
        </w:rPr>
        <w:t>J</w:t>
      </w:r>
      <w:r w:rsidRPr="003D711C">
        <w:rPr>
          <w:u w:val="single"/>
        </w:rPr>
        <w:t xml:space="preserve">udicial supervision or another judicial remedy is available in the winding up of </w:t>
      </w:r>
      <w:r w:rsidRPr="003D711C">
        <w:rPr>
          <w:u w:val="single"/>
        </w:rPr>
        <w:lastRenderedPageBreak/>
        <w:t xml:space="preserve">the protected series to the same extent, in the same manner, under the same conditions, and with the same effects that apply under </w:t>
      </w:r>
      <w:r w:rsidR="004E5EFF" w:rsidRPr="003D711C">
        <w:rPr>
          <w:u w:val="single"/>
        </w:rPr>
        <w:t>§31B-8-803(a) of this code</w:t>
      </w:r>
    </w:p>
    <w:p w14:paraId="3DF69899" w14:textId="482BB13B" w:rsidR="00876F78" w:rsidRPr="003D711C" w:rsidRDefault="00876F78" w:rsidP="00350832">
      <w:pPr>
        <w:pStyle w:val="SectionBody"/>
        <w:rPr>
          <w:u w:val="single"/>
        </w:rPr>
      </w:pPr>
      <w:r w:rsidRPr="003D711C">
        <w:rPr>
          <w:u w:val="single"/>
        </w:rPr>
        <w:t>(b) A dissolved protected series or series limited liability company may publish notice of its dissolution and request persons having claims against the company to present them in accordance with the notice under §31B-8-808 of this code.</w:t>
      </w:r>
    </w:p>
    <w:p w14:paraId="4F0FD737" w14:textId="72C9DAED" w:rsidR="00350832" w:rsidRPr="003D711C" w:rsidRDefault="00350832" w:rsidP="00350832">
      <w:pPr>
        <w:pStyle w:val="SectionBody"/>
        <w:rPr>
          <w:u w:val="single"/>
        </w:rPr>
      </w:pPr>
      <w:r w:rsidRPr="003D711C">
        <w:rPr>
          <w:u w:val="single"/>
        </w:rPr>
        <w:t>(</w:t>
      </w:r>
      <w:r w:rsidR="00876F78" w:rsidRPr="003D711C">
        <w:rPr>
          <w:u w:val="single"/>
        </w:rPr>
        <w:t>c</w:t>
      </w:r>
      <w:r w:rsidRPr="003D711C">
        <w:rPr>
          <w:u w:val="single"/>
        </w:rPr>
        <w:t xml:space="preserve">) </w:t>
      </w:r>
      <w:r w:rsidR="004F2980" w:rsidRPr="003D711C">
        <w:rPr>
          <w:u w:val="single"/>
        </w:rPr>
        <w:t>At any time after dissolution and winding up</w:t>
      </w:r>
      <w:r w:rsidRPr="003D711C">
        <w:rPr>
          <w:u w:val="single"/>
        </w:rPr>
        <w:t xml:space="preserve">, the company may </w:t>
      </w:r>
      <w:r w:rsidR="004F2980" w:rsidRPr="003D711C">
        <w:rPr>
          <w:u w:val="single"/>
        </w:rPr>
        <w:t>terminate a series by filing with</w:t>
      </w:r>
      <w:r w:rsidRPr="003D711C">
        <w:rPr>
          <w:u w:val="single"/>
        </w:rPr>
        <w:t xml:space="preserve"> the </w:t>
      </w:r>
      <w:r w:rsidR="00630E2A" w:rsidRPr="003D711C">
        <w:rPr>
          <w:u w:val="single"/>
        </w:rPr>
        <w:t>Secretary of State</w:t>
      </w:r>
      <w:r w:rsidRPr="003D711C">
        <w:rPr>
          <w:u w:val="single"/>
        </w:rPr>
        <w:t xml:space="preserve"> a statement of designation cancellation stating the name of the company and the protected series and that the protected series is terminated. The filing of the statement </w:t>
      </w:r>
      <w:r w:rsidR="004F2980" w:rsidRPr="003D711C">
        <w:rPr>
          <w:u w:val="single"/>
        </w:rPr>
        <w:t>with</w:t>
      </w:r>
      <w:r w:rsidRPr="003D711C">
        <w:rPr>
          <w:u w:val="single"/>
        </w:rPr>
        <w:t xml:space="preserve"> the </w:t>
      </w:r>
      <w:r w:rsidR="00630E2A" w:rsidRPr="003D711C">
        <w:rPr>
          <w:u w:val="single"/>
        </w:rPr>
        <w:t>Secretary of State</w:t>
      </w:r>
      <w:r w:rsidRPr="003D711C">
        <w:rPr>
          <w:u w:val="single"/>
        </w:rPr>
        <w:t xml:space="preserve"> has the same effect as the filing by the </w:t>
      </w:r>
      <w:r w:rsidR="00630E2A" w:rsidRPr="003D711C">
        <w:rPr>
          <w:u w:val="single"/>
        </w:rPr>
        <w:t>Secretary of State</w:t>
      </w:r>
      <w:r w:rsidRPr="003D711C">
        <w:rPr>
          <w:u w:val="single"/>
        </w:rPr>
        <w:t xml:space="preserve"> of </w:t>
      </w:r>
      <w:r w:rsidR="00DA330B" w:rsidRPr="003D711C">
        <w:rPr>
          <w:u w:val="single"/>
        </w:rPr>
        <w:t>articles</w:t>
      </w:r>
      <w:r w:rsidRPr="003D711C">
        <w:rPr>
          <w:u w:val="single"/>
        </w:rPr>
        <w:t xml:space="preserve"> of termination under </w:t>
      </w:r>
      <w:r w:rsidR="00DA330B" w:rsidRPr="003D711C">
        <w:rPr>
          <w:u w:val="single"/>
        </w:rPr>
        <w:t>§31B-8-805 of this code</w:t>
      </w:r>
      <w:r w:rsidRPr="003D711C">
        <w:rPr>
          <w:u w:val="single"/>
        </w:rPr>
        <w:t>.</w:t>
      </w:r>
    </w:p>
    <w:p w14:paraId="2DC040C2" w14:textId="35535333" w:rsidR="00350832" w:rsidRPr="003D711C" w:rsidRDefault="00350832" w:rsidP="00350832">
      <w:pPr>
        <w:pStyle w:val="SectionBody"/>
        <w:rPr>
          <w:u w:val="single"/>
        </w:rPr>
      </w:pPr>
      <w:r w:rsidRPr="003D711C">
        <w:rPr>
          <w:u w:val="single"/>
        </w:rPr>
        <w:t>(</w:t>
      </w:r>
      <w:r w:rsidR="00876F78" w:rsidRPr="003D711C">
        <w:rPr>
          <w:u w:val="single"/>
        </w:rPr>
        <w:t>d</w:t>
      </w:r>
      <w:r w:rsidRPr="003D711C">
        <w:rPr>
          <w:u w:val="single"/>
        </w:rPr>
        <w:t>) A series limited liability company has not completed its winding up until each of the protected series of the company has completed its winding up.</w:t>
      </w:r>
    </w:p>
    <w:p w14:paraId="032A8F6C" w14:textId="77777777" w:rsidR="00350832" w:rsidRPr="003D711C" w:rsidRDefault="00350832" w:rsidP="00350832">
      <w:pPr>
        <w:pStyle w:val="SectionBody"/>
        <w:ind w:firstLine="0"/>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08640D27" w14:textId="0B5394D5" w:rsidR="00350832" w:rsidRPr="003D711C" w:rsidRDefault="00350832" w:rsidP="00350832">
      <w:pPr>
        <w:pStyle w:val="SectionHeading"/>
        <w:rPr>
          <w:u w:val="single"/>
        </w:rPr>
      </w:pPr>
      <w:r w:rsidRPr="003D711C">
        <w:rPr>
          <w:u w:val="single"/>
        </w:rPr>
        <w:t>§</w:t>
      </w:r>
      <w:r w:rsidR="00ED5668">
        <w:rPr>
          <w:u w:val="single"/>
        </w:rPr>
        <w:t>31B-14-50</w:t>
      </w:r>
      <w:r w:rsidRPr="003D711C">
        <w:rPr>
          <w:u w:val="single"/>
        </w:rPr>
        <w:t xml:space="preserve">3. Effect </w:t>
      </w:r>
      <w:r w:rsidR="00D32E17" w:rsidRPr="003D711C">
        <w:rPr>
          <w:u w:val="single"/>
        </w:rPr>
        <w:t xml:space="preserve">of reinstatement </w:t>
      </w:r>
      <w:bookmarkStart w:id="5" w:name="_Hlk219893091"/>
      <w:r w:rsidR="00D32E17" w:rsidRPr="003D711C">
        <w:rPr>
          <w:u w:val="single"/>
        </w:rPr>
        <w:t>of series limited company or revocation of voluntary dissolution.</w:t>
      </w:r>
      <w:bookmarkEnd w:id="5"/>
      <w:r w:rsidR="00D32E17" w:rsidRPr="003D711C">
        <w:rPr>
          <w:u w:val="single"/>
        </w:rPr>
        <w:t xml:space="preserve"> </w:t>
      </w:r>
    </w:p>
    <w:p w14:paraId="4EA32152" w14:textId="3BA133A1" w:rsidR="004F2980" w:rsidRPr="003D711C" w:rsidRDefault="00876F78" w:rsidP="00876F78">
      <w:pPr>
        <w:pStyle w:val="SectionBody"/>
        <w:rPr>
          <w:u w:val="single"/>
        </w:rPr>
      </w:pPr>
      <w:r w:rsidRPr="003D711C">
        <w:rPr>
          <w:u w:val="single"/>
        </w:rPr>
        <w:t xml:space="preserve">(a) </w:t>
      </w:r>
      <w:r w:rsidR="00350832" w:rsidRPr="003D711C">
        <w:rPr>
          <w:u w:val="single"/>
        </w:rPr>
        <w:t xml:space="preserve">If a series limited liability company that has been administratively dissolved </w:t>
      </w:r>
      <w:r w:rsidR="00DA330B" w:rsidRPr="003D711C">
        <w:rPr>
          <w:u w:val="single"/>
        </w:rPr>
        <w:t>applies for</w:t>
      </w:r>
      <w:r w:rsidR="00350832" w:rsidRPr="003D711C">
        <w:rPr>
          <w:u w:val="single"/>
        </w:rPr>
        <w:t xml:space="preserve"> reinstate</w:t>
      </w:r>
      <w:r w:rsidR="00DA330B" w:rsidRPr="003D711C">
        <w:rPr>
          <w:u w:val="single"/>
        </w:rPr>
        <w:t>ment</w:t>
      </w:r>
      <w:r w:rsidR="00350832" w:rsidRPr="003D711C">
        <w:rPr>
          <w:u w:val="single"/>
        </w:rPr>
        <w:t xml:space="preserve">, </w:t>
      </w:r>
      <w:r w:rsidR="004F2980" w:rsidRPr="003D711C">
        <w:rPr>
          <w:u w:val="single"/>
        </w:rPr>
        <w:t>§31B-8-811 and §31B-8-812 of this code apply to each protected series of the company in accordance with §</w:t>
      </w:r>
      <w:r w:rsidR="00ED5668">
        <w:rPr>
          <w:u w:val="single"/>
        </w:rPr>
        <w:t>31B-14-10</w:t>
      </w:r>
      <w:r w:rsidR="004F2980" w:rsidRPr="003D711C">
        <w:rPr>
          <w:u w:val="single"/>
        </w:rPr>
        <w:t>8.</w:t>
      </w:r>
    </w:p>
    <w:p w14:paraId="54A5D605" w14:textId="564F4003" w:rsidR="00350832" w:rsidRPr="003D711C" w:rsidRDefault="00876F78" w:rsidP="004C27A9">
      <w:pPr>
        <w:pStyle w:val="SectionBody"/>
        <w:rPr>
          <w:b/>
          <w:bCs/>
          <w:u w:val="single"/>
        </w:rPr>
      </w:pPr>
      <w:r w:rsidRPr="003D711C">
        <w:rPr>
          <w:u w:val="single"/>
        </w:rPr>
        <w:t xml:space="preserve">(b) </w:t>
      </w:r>
      <w:r w:rsidR="004C27A9">
        <w:rPr>
          <w:u w:val="single"/>
        </w:rPr>
        <w:t>If, a</w:t>
      </w:r>
      <w:r w:rsidR="004C27A9" w:rsidRPr="004C27A9">
        <w:rPr>
          <w:u w:val="single"/>
        </w:rPr>
        <w:t xml:space="preserve">t any time after the dissolution of a </w:t>
      </w:r>
      <w:r w:rsidR="004C27A9">
        <w:rPr>
          <w:u w:val="single"/>
        </w:rPr>
        <w:t xml:space="preserve">series </w:t>
      </w:r>
      <w:r w:rsidR="004C27A9" w:rsidRPr="004C27A9">
        <w:rPr>
          <w:u w:val="single"/>
        </w:rPr>
        <w:t>limited liability company and before the winding up of its business is completed</w:t>
      </w:r>
      <w:r w:rsidR="004C27A9">
        <w:rPr>
          <w:u w:val="single"/>
        </w:rPr>
        <w:t>,</w:t>
      </w:r>
      <w:r w:rsidR="004C27A9" w:rsidRPr="004C27A9">
        <w:rPr>
          <w:u w:val="single"/>
        </w:rPr>
        <w:t xml:space="preserve"> the members, including a dissociated member whose dissociation caused the dissolutio</w:t>
      </w:r>
      <w:r w:rsidR="004C27A9">
        <w:rPr>
          <w:u w:val="single"/>
        </w:rPr>
        <w:t xml:space="preserve">n, </w:t>
      </w:r>
      <w:r w:rsidR="004C27A9" w:rsidRPr="004C27A9">
        <w:rPr>
          <w:u w:val="single"/>
        </w:rPr>
        <w:t>unanimously waive the right to have the company's business wound up and the company terminated</w:t>
      </w:r>
      <w:r w:rsidR="004C27A9">
        <w:rPr>
          <w:u w:val="single"/>
        </w:rPr>
        <w:t xml:space="preserve">, §31B-8-802(b) of this code applies </w:t>
      </w:r>
      <w:r w:rsidRPr="003D711C">
        <w:rPr>
          <w:u w:val="single"/>
        </w:rPr>
        <w:t>to each protected series of the company</w:t>
      </w:r>
      <w:r w:rsidR="004C27A9">
        <w:rPr>
          <w:u w:val="single"/>
        </w:rPr>
        <w:t xml:space="preserve"> in accordance with</w:t>
      </w:r>
      <w:r w:rsidRPr="003D711C">
        <w:rPr>
          <w:u w:val="single"/>
        </w:rPr>
        <w:t xml:space="preserve"> §</w:t>
      </w:r>
      <w:r w:rsidR="00ED5668">
        <w:rPr>
          <w:u w:val="single"/>
        </w:rPr>
        <w:t>31B-14-10</w:t>
      </w:r>
      <w:r w:rsidRPr="003D711C">
        <w:rPr>
          <w:u w:val="single"/>
        </w:rPr>
        <w:t>8.</w:t>
      </w:r>
    </w:p>
    <w:p w14:paraId="33E373C4" w14:textId="3F51CFBC" w:rsidR="00350832" w:rsidRPr="003D711C" w:rsidRDefault="00350832" w:rsidP="004C27A9">
      <w:pPr>
        <w:pStyle w:val="SectionBody"/>
        <w:ind w:firstLine="0"/>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313B3B7E" w14:textId="5AB92343" w:rsidR="00350832" w:rsidRPr="003D711C" w:rsidRDefault="00350832" w:rsidP="00350832">
      <w:pPr>
        <w:pStyle w:val="ArticleHeading"/>
        <w:rPr>
          <w:u w:val="single"/>
        </w:rPr>
      </w:pPr>
      <w:r w:rsidRPr="003D711C">
        <w:rPr>
          <w:u w:val="single"/>
        </w:rPr>
        <w:t>ARTICLE 6. ENTITY TRANSACTIONS RESTRICTED.</w:t>
      </w:r>
    </w:p>
    <w:p w14:paraId="486620CC"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62ABE023" w14:textId="30635723" w:rsidR="00350832" w:rsidRPr="003D711C" w:rsidRDefault="00350832" w:rsidP="00350832">
      <w:pPr>
        <w:pStyle w:val="SectionHeading"/>
        <w:rPr>
          <w:u w:val="single"/>
        </w:rPr>
      </w:pPr>
      <w:r w:rsidRPr="003D711C">
        <w:rPr>
          <w:u w:val="single"/>
        </w:rPr>
        <w:t>§</w:t>
      </w:r>
      <w:r w:rsidR="00ED5668">
        <w:rPr>
          <w:u w:val="single"/>
        </w:rPr>
        <w:t>31B-14-60</w:t>
      </w:r>
      <w:r w:rsidRPr="003D711C">
        <w:rPr>
          <w:u w:val="single"/>
        </w:rPr>
        <w:t xml:space="preserve">1. Definitions. </w:t>
      </w:r>
    </w:p>
    <w:p w14:paraId="54441453" w14:textId="2A5FDC7E" w:rsidR="00EB5E78" w:rsidRDefault="00350832" w:rsidP="00FF718B">
      <w:pPr>
        <w:pStyle w:val="SectionBody"/>
        <w:rPr>
          <w:u w:val="single"/>
        </w:rPr>
      </w:pPr>
      <w:r w:rsidRPr="003D711C">
        <w:rPr>
          <w:u w:val="single"/>
        </w:rPr>
        <w:t xml:space="preserve">In </w:t>
      </w:r>
      <w:r w:rsidR="00D32E17" w:rsidRPr="003D711C">
        <w:rPr>
          <w:u w:val="single"/>
        </w:rPr>
        <w:t>t</w:t>
      </w:r>
      <w:r w:rsidRPr="003D711C">
        <w:rPr>
          <w:u w:val="single"/>
        </w:rPr>
        <w:t xml:space="preserve">his </w:t>
      </w:r>
      <w:r w:rsidR="00D32E17" w:rsidRPr="003D711C">
        <w:rPr>
          <w:u w:val="single"/>
        </w:rPr>
        <w:t>a</w:t>
      </w:r>
      <w:r w:rsidRPr="003D711C">
        <w:rPr>
          <w:u w:val="single"/>
        </w:rPr>
        <w:t>rticle:</w:t>
      </w:r>
    </w:p>
    <w:p w14:paraId="099CBB78" w14:textId="3A7AEC33" w:rsidR="00350832" w:rsidRPr="003D711C" w:rsidRDefault="00691B32" w:rsidP="00350832">
      <w:pPr>
        <w:pStyle w:val="SectionBody"/>
        <w:rPr>
          <w:u w:val="single"/>
        </w:rPr>
      </w:pPr>
      <w:r>
        <w:rPr>
          <w:u w:val="single"/>
        </w:rPr>
        <w:t>"</w:t>
      </w:r>
      <w:r w:rsidR="00350832" w:rsidRPr="003D711C">
        <w:rPr>
          <w:u w:val="single"/>
        </w:rPr>
        <w:t>After a merger</w:t>
      </w:r>
      <w:r>
        <w:rPr>
          <w:u w:val="single"/>
        </w:rPr>
        <w:t>"</w:t>
      </w:r>
      <w:r w:rsidR="00350832" w:rsidRPr="003D711C">
        <w:rPr>
          <w:u w:val="single"/>
        </w:rPr>
        <w:t xml:space="preserve"> or </w:t>
      </w:r>
      <w:r>
        <w:rPr>
          <w:u w:val="single"/>
        </w:rPr>
        <w:t>"</w:t>
      </w:r>
      <w:r w:rsidR="00350832" w:rsidRPr="003D711C">
        <w:rPr>
          <w:u w:val="single"/>
        </w:rPr>
        <w:t>after the merger</w:t>
      </w:r>
      <w:r>
        <w:rPr>
          <w:u w:val="single"/>
        </w:rPr>
        <w:t>"</w:t>
      </w:r>
      <w:r w:rsidR="00350832" w:rsidRPr="003D711C">
        <w:rPr>
          <w:u w:val="single"/>
        </w:rPr>
        <w:t xml:space="preserve"> means when a merger under </w:t>
      </w:r>
      <w:r w:rsidR="00D32E17" w:rsidRPr="003D711C">
        <w:rPr>
          <w:u w:val="single"/>
        </w:rPr>
        <w:t>§</w:t>
      </w:r>
      <w:r w:rsidR="00ED5668">
        <w:rPr>
          <w:u w:val="single"/>
        </w:rPr>
        <w:t>31B-14-60</w:t>
      </w:r>
      <w:r w:rsidR="00D32E17" w:rsidRPr="003D711C">
        <w:rPr>
          <w:u w:val="single"/>
        </w:rPr>
        <w:t xml:space="preserve">4 </w:t>
      </w:r>
      <w:r w:rsidR="00350832" w:rsidRPr="003D711C">
        <w:rPr>
          <w:u w:val="single"/>
        </w:rPr>
        <w:lastRenderedPageBreak/>
        <w:t xml:space="preserve">becomes effective and afterwards.  </w:t>
      </w:r>
    </w:p>
    <w:p w14:paraId="5CD0AE1A" w14:textId="5EF68392" w:rsidR="00350832" w:rsidRPr="003D711C" w:rsidRDefault="00691B32" w:rsidP="00350832">
      <w:pPr>
        <w:pStyle w:val="SectionBody"/>
        <w:rPr>
          <w:u w:val="single"/>
        </w:rPr>
      </w:pPr>
      <w:r>
        <w:rPr>
          <w:u w:val="single"/>
        </w:rPr>
        <w:t>"</w:t>
      </w:r>
      <w:r w:rsidR="00350832" w:rsidRPr="003D711C">
        <w:rPr>
          <w:u w:val="single"/>
        </w:rPr>
        <w:t>Before a merger</w:t>
      </w:r>
      <w:r>
        <w:rPr>
          <w:u w:val="single"/>
        </w:rPr>
        <w:t>"</w:t>
      </w:r>
      <w:r w:rsidR="00350832" w:rsidRPr="003D711C">
        <w:rPr>
          <w:u w:val="single"/>
        </w:rPr>
        <w:t xml:space="preserve"> or </w:t>
      </w:r>
      <w:r>
        <w:rPr>
          <w:u w:val="single"/>
        </w:rPr>
        <w:t>"</w:t>
      </w:r>
      <w:r w:rsidR="00350832" w:rsidRPr="003D711C">
        <w:rPr>
          <w:u w:val="single"/>
        </w:rPr>
        <w:t>before the merger</w:t>
      </w:r>
      <w:r>
        <w:rPr>
          <w:u w:val="single"/>
        </w:rPr>
        <w:t>"</w:t>
      </w:r>
      <w:r w:rsidR="00350832" w:rsidRPr="003D711C">
        <w:rPr>
          <w:u w:val="single"/>
        </w:rPr>
        <w:t xml:space="preserve"> means before a merger under </w:t>
      </w:r>
      <w:r w:rsidR="00D32E17" w:rsidRPr="003D711C">
        <w:rPr>
          <w:u w:val="single"/>
        </w:rPr>
        <w:t>§</w:t>
      </w:r>
      <w:r w:rsidR="00ED5668">
        <w:rPr>
          <w:u w:val="single"/>
        </w:rPr>
        <w:t>31B-14-60</w:t>
      </w:r>
      <w:r w:rsidR="00D32E17" w:rsidRPr="003D711C">
        <w:rPr>
          <w:u w:val="single"/>
        </w:rPr>
        <w:t xml:space="preserve">4 </w:t>
      </w:r>
      <w:r w:rsidR="00350832" w:rsidRPr="003D711C">
        <w:rPr>
          <w:u w:val="single"/>
        </w:rPr>
        <w:t>becomes effective.</w:t>
      </w:r>
    </w:p>
    <w:p w14:paraId="4CB40E89" w14:textId="3468FD6B" w:rsidR="00350832" w:rsidRDefault="00691B32" w:rsidP="00350832">
      <w:pPr>
        <w:pStyle w:val="SectionBody"/>
        <w:rPr>
          <w:u w:val="single"/>
        </w:rPr>
      </w:pPr>
      <w:r>
        <w:rPr>
          <w:u w:val="single"/>
        </w:rPr>
        <w:t>"</w:t>
      </w:r>
      <w:r w:rsidR="00350832" w:rsidRPr="003D711C">
        <w:rPr>
          <w:u w:val="single"/>
        </w:rPr>
        <w:t>Continuing protected series</w:t>
      </w:r>
      <w:r>
        <w:rPr>
          <w:u w:val="single"/>
        </w:rPr>
        <w:t>"</w:t>
      </w:r>
      <w:r w:rsidR="00350832" w:rsidRPr="003D711C">
        <w:rPr>
          <w:u w:val="single"/>
        </w:rPr>
        <w:t xml:space="preserve"> means a protected series of a surviving company which continues in uninterrupted existence after a merger under </w:t>
      </w:r>
      <w:r w:rsidR="00D32E17" w:rsidRPr="003D711C">
        <w:rPr>
          <w:u w:val="single"/>
        </w:rPr>
        <w:t>§</w:t>
      </w:r>
      <w:r w:rsidR="00ED5668">
        <w:rPr>
          <w:u w:val="single"/>
        </w:rPr>
        <w:t>31B-14-60</w:t>
      </w:r>
      <w:r w:rsidR="00D32E17" w:rsidRPr="003D711C">
        <w:rPr>
          <w:u w:val="single"/>
        </w:rPr>
        <w:t>4</w:t>
      </w:r>
      <w:r w:rsidR="00350832" w:rsidRPr="003D711C">
        <w:rPr>
          <w:u w:val="single"/>
        </w:rPr>
        <w:t>.</w:t>
      </w:r>
    </w:p>
    <w:p w14:paraId="329E779C" w14:textId="477B0AA2" w:rsidR="00350832" w:rsidRPr="003D711C" w:rsidRDefault="00350832" w:rsidP="00350832">
      <w:pPr>
        <w:pStyle w:val="SectionBody"/>
        <w:rPr>
          <w:u w:val="single"/>
        </w:rPr>
      </w:pPr>
      <w:r w:rsidRPr="003D711C">
        <w:rPr>
          <w:u w:val="single"/>
        </w:rPr>
        <w:t xml:space="preserve"> </w:t>
      </w:r>
      <w:r w:rsidR="00691B32">
        <w:rPr>
          <w:u w:val="single"/>
        </w:rPr>
        <w:t>"</w:t>
      </w:r>
      <w:r w:rsidRPr="003D711C">
        <w:rPr>
          <w:u w:val="single"/>
        </w:rPr>
        <w:t>Merging company</w:t>
      </w:r>
      <w:r w:rsidR="00691B32">
        <w:rPr>
          <w:u w:val="single"/>
        </w:rPr>
        <w:t>"</w:t>
      </w:r>
      <w:r w:rsidRPr="003D711C">
        <w:rPr>
          <w:u w:val="single"/>
        </w:rPr>
        <w:t xml:space="preserve"> means a limited liability company that is party to a merger under </w:t>
      </w:r>
      <w:r w:rsidR="00D32E17" w:rsidRPr="003D711C">
        <w:rPr>
          <w:u w:val="single"/>
        </w:rPr>
        <w:t>§</w:t>
      </w:r>
      <w:r w:rsidR="00ED5668">
        <w:rPr>
          <w:u w:val="single"/>
        </w:rPr>
        <w:t>31B-14-60</w:t>
      </w:r>
      <w:r w:rsidR="00D32E17" w:rsidRPr="003D711C">
        <w:rPr>
          <w:u w:val="single"/>
        </w:rPr>
        <w:t>4</w:t>
      </w:r>
      <w:r w:rsidRPr="003D711C">
        <w:rPr>
          <w:u w:val="single"/>
        </w:rPr>
        <w:t>.</w:t>
      </w:r>
    </w:p>
    <w:p w14:paraId="045F6D59" w14:textId="1BF34692" w:rsidR="00350832" w:rsidRPr="003D711C" w:rsidRDefault="00350832" w:rsidP="00350832">
      <w:pPr>
        <w:pStyle w:val="SectionBody"/>
        <w:rPr>
          <w:u w:val="single"/>
        </w:rPr>
      </w:pPr>
      <w:r w:rsidRPr="003D711C">
        <w:rPr>
          <w:u w:val="single"/>
        </w:rPr>
        <w:t xml:space="preserve"> </w:t>
      </w:r>
      <w:r w:rsidR="00691B32">
        <w:rPr>
          <w:u w:val="single"/>
        </w:rPr>
        <w:t>"</w:t>
      </w:r>
      <w:r w:rsidRPr="003D711C">
        <w:rPr>
          <w:u w:val="single"/>
        </w:rPr>
        <w:t>Non-surviving company</w:t>
      </w:r>
      <w:r w:rsidR="00691B32">
        <w:rPr>
          <w:u w:val="single"/>
        </w:rPr>
        <w:t>"</w:t>
      </w:r>
      <w:r w:rsidRPr="003D711C">
        <w:rPr>
          <w:u w:val="single"/>
        </w:rPr>
        <w:t xml:space="preserve"> means a merging company that does not continue in existence after a merger under </w:t>
      </w:r>
      <w:r w:rsidR="00D32E17" w:rsidRPr="003D711C">
        <w:rPr>
          <w:u w:val="single"/>
        </w:rPr>
        <w:t>§</w:t>
      </w:r>
      <w:r w:rsidR="00ED5668">
        <w:rPr>
          <w:u w:val="single"/>
        </w:rPr>
        <w:t>31B-14-60</w:t>
      </w:r>
      <w:r w:rsidR="00D32E17" w:rsidRPr="003D711C">
        <w:rPr>
          <w:u w:val="single"/>
        </w:rPr>
        <w:t>4</w:t>
      </w:r>
      <w:r w:rsidRPr="003D711C">
        <w:rPr>
          <w:u w:val="single"/>
        </w:rPr>
        <w:t>.</w:t>
      </w:r>
    </w:p>
    <w:p w14:paraId="5BF2A25B" w14:textId="37B7BBB3" w:rsidR="00350832" w:rsidRPr="003D711C" w:rsidRDefault="00350832" w:rsidP="00350832">
      <w:pPr>
        <w:pStyle w:val="SectionBody"/>
        <w:rPr>
          <w:u w:val="single"/>
        </w:rPr>
      </w:pPr>
      <w:r w:rsidRPr="003D711C">
        <w:rPr>
          <w:u w:val="single"/>
        </w:rPr>
        <w:t xml:space="preserve"> </w:t>
      </w:r>
      <w:r w:rsidR="00691B32">
        <w:rPr>
          <w:u w:val="single"/>
        </w:rPr>
        <w:t>"</w:t>
      </w:r>
      <w:r w:rsidRPr="003D711C">
        <w:rPr>
          <w:u w:val="single"/>
        </w:rPr>
        <w:t>Relocated protected series</w:t>
      </w:r>
      <w:r w:rsidR="00691B32">
        <w:rPr>
          <w:u w:val="single"/>
        </w:rPr>
        <w:t>"</w:t>
      </w:r>
      <w:r w:rsidRPr="003D711C">
        <w:rPr>
          <w:u w:val="single"/>
        </w:rPr>
        <w:t xml:space="preserve"> means a protected series of a non-surviving company which, after a merger under </w:t>
      </w:r>
      <w:r w:rsidR="00D32E17" w:rsidRPr="003D711C">
        <w:rPr>
          <w:u w:val="single"/>
        </w:rPr>
        <w:t>§</w:t>
      </w:r>
      <w:r w:rsidR="00ED5668">
        <w:rPr>
          <w:u w:val="single"/>
        </w:rPr>
        <w:t>31B-14-60</w:t>
      </w:r>
      <w:r w:rsidR="00D32E17" w:rsidRPr="003D711C">
        <w:rPr>
          <w:u w:val="single"/>
        </w:rPr>
        <w:t>4</w:t>
      </w:r>
      <w:r w:rsidRPr="003D711C">
        <w:rPr>
          <w:u w:val="single"/>
        </w:rPr>
        <w:t>, continues in uninterrupted existence as a protected series of the surviving company.</w:t>
      </w:r>
    </w:p>
    <w:p w14:paraId="064B71A7" w14:textId="760E0DA0" w:rsidR="00350832" w:rsidRPr="003D711C" w:rsidRDefault="00350832" w:rsidP="00350832">
      <w:pPr>
        <w:pStyle w:val="SectionBody"/>
        <w:rPr>
          <w:u w:val="single"/>
        </w:rPr>
      </w:pPr>
      <w:r w:rsidRPr="003D711C">
        <w:rPr>
          <w:u w:val="single"/>
        </w:rPr>
        <w:t xml:space="preserve"> </w:t>
      </w:r>
      <w:r w:rsidR="00691B32">
        <w:rPr>
          <w:u w:val="single"/>
        </w:rPr>
        <w:t>"</w:t>
      </w:r>
      <w:r w:rsidRPr="003D711C">
        <w:rPr>
          <w:u w:val="single"/>
        </w:rPr>
        <w:t>Surviving company</w:t>
      </w:r>
      <w:r w:rsidR="00691B32">
        <w:rPr>
          <w:u w:val="single"/>
        </w:rPr>
        <w:t>"</w:t>
      </w:r>
      <w:r w:rsidRPr="003D711C">
        <w:rPr>
          <w:u w:val="single"/>
        </w:rPr>
        <w:t xml:space="preserve"> means a merging company that continues in existence after a merger under </w:t>
      </w:r>
      <w:r w:rsidR="00D32E17" w:rsidRPr="003D711C">
        <w:rPr>
          <w:u w:val="single"/>
        </w:rPr>
        <w:t>§</w:t>
      </w:r>
      <w:r w:rsidR="00ED5668">
        <w:rPr>
          <w:u w:val="single"/>
        </w:rPr>
        <w:t>31B-14-60</w:t>
      </w:r>
      <w:r w:rsidR="00D32E17" w:rsidRPr="003D711C">
        <w:rPr>
          <w:u w:val="single"/>
        </w:rPr>
        <w:t>4</w:t>
      </w:r>
      <w:r w:rsidRPr="003D711C">
        <w:rPr>
          <w:u w:val="single"/>
        </w:rPr>
        <w:t>.</w:t>
      </w:r>
    </w:p>
    <w:p w14:paraId="5287767B" w14:textId="77777777" w:rsidR="00350832" w:rsidRPr="003D711C" w:rsidRDefault="00350832" w:rsidP="00520C40">
      <w:pPr>
        <w:pStyle w:val="SectionBody"/>
        <w:ind w:firstLine="0"/>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3BF1466E" w14:textId="35BAAD6D" w:rsidR="00520C40" w:rsidRPr="003D711C" w:rsidRDefault="00350832" w:rsidP="00520C40">
      <w:pPr>
        <w:pStyle w:val="SectionHeading"/>
        <w:rPr>
          <w:u w:val="single"/>
        </w:rPr>
      </w:pPr>
      <w:r w:rsidRPr="003D711C">
        <w:rPr>
          <w:u w:val="single"/>
        </w:rPr>
        <w:t>§</w:t>
      </w:r>
      <w:r w:rsidR="00ED5668">
        <w:rPr>
          <w:u w:val="single"/>
        </w:rPr>
        <w:t>31B-14-60</w:t>
      </w:r>
      <w:r w:rsidRPr="003D711C">
        <w:rPr>
          <w:u w:val="single"/>
        </w:rPr>
        <w:t xml:space="preserve">2. Protected </w:t>
      </w:r>
      <w:r w:rsidR="00D32E17" w:rsidRPr="003D711C">
        <w:rPr>
          <w:u w:val="single"/>
        </w:rPr>
        <w:t>series may not be party to entity transaction.</w:t>
      </w:r>
      <w:r w:rsidRPr="003D711C">
        <w:rPr>
          <w:u w:val="single"/>
        </w:rPr>
        <w:t xml:space="preserve"> </w:t>
      </w:r>
    </w:p>
    <w:p w14:paraId="31D92135" w14:textId="1047B9E7" w:rsidR="00350832" w:rsidRPr="003D711C" w:rsidRDefault="00350832" w:rsidP="00350832">
      <w:pPr>
        <w:pStyle w:val="SectionBody"/>
        <w:rPr>
          <w:u w:val="single"/>
        </w:rPr>
      </w:pPr>
      <w:r w:rsidRPr="003D711C">
        <w:rPr>
          <w:u w:val="single"/>
        </w:rPr>
        <w:t xml:space="preserve">A </w:t>
      </w:r>
      <w:r w:rsidR="00520C40" w:rsidRPr="003D711C">
        <w:rPr>
          <w:u w:val="single"/>
        </w:rPr>
        <w:t>p</w:t>
      </w:r>
      <w:r w:rsidRPr="003D711C">
        <w:rPr>
          <w:u w:val="single"/>
        </w:rPr>
        <w:t xml:space="preserve">rotected </w:t>
      </w:r>
      <w:r w:rsidR="00520C40" w:rsidRPr="003D711C">
        <w:rPr>
          <w:u w:val="single"/>
        </w:rPr>
        <w:t>s</w:t>
      </w:r>
      <w:r w:rsidRPr="003D711C">
        <w:rPr>
          <w:u w:val="single"/>
        </w:rPr>
        <w:t xml:space="preserve">eries </w:t>
      </w:r>
      <w:r w:rsidR="00520C40" w:rsidRPr="003D711C">
        <w:rPr>
          <w:u w:val="single"/>
        </w:rPr>
        <w:t>m</w:t>
      </w:r>
      <w:r w:rsidRPr="003D711C">
        <w:rPr>
          <w:u w:val="single"/>
        </w:rPr>
        <w:t xml:space="preserve">ay </w:t>
      </w:r>
      <w:r w:rsidR="00520C40" w:rsidRPr="003D711C">
        <w:rPr>
          <w:u w:val="single"/>
        </w:rPr>
        <w:t>n</w:t>
      </w:r>
      <w:r w:rsidRPr="003D711C">
        <w:rPr>
          <w:u w:val="single"/>
        </w:rPr>
        <w:t>ot:</w:t>
      </w:r>
    </w:p>
    <w:p w14:paraId="14A9D426" w14:textId="4B2EE418" w:rsidR="00350832" w:rsidRPr="003D711C" w:rsidRDefault="00350832" w:rsidP="00AD3E71">
      <w:pPr>
        <w:pStyle w:val="SectionBody"/>
        <w:rPr>
          <w:u w:val="single"/>
        </w:rPr>
      </w:pPr>
      <w:r w:rsidRPr="003D711C">
        <w:rPr>
          <w:u w:val="single"/>
        </w:rPr>
        <w:t>(1) acquir</w:t>
      </w:r>
      <w:r w:rsidR="00FF718B">
        <w:rPr>
          <w:u w:val="single"/>
        </w:rPr>
        <w:t>e</w:t>
      </w:r>
      <w:r w:rsidRPr="003D711C">
        <w:rPr>
          <w:u w:val="single"/>
        </w:rPr>
        <w:t xml:space="preserve">, </w:t>
      </w:r>
      <w:r w:rsidR="00FF718B">
        <w:rPr>
          <w:u w:val="single"/>
        </w:rPr>
        <w:t xml:space="preserve">be </w:t>
      </w:r>
      <w:r w:rsidRPr="003D711C">
        <w:rPr>
          <w:u w:val="single"/>
        </w:rPr>
        <w:t xml:space="preserve">acquired, convert, </w:t>
      </w:r>
      <w:r w:rsidR="00FF718B">
        <w:rPr>
          <w:u w:val="single"/>
        </w:rPr>
        <w:t xml:space="preserve">be </w:t>
      </w:r>
      <w:r w:rsidRPr="003D711C">
        <w:rPr>
          <w:u w:val="single"/>
        </w:rPr>
        <w:t>convert, merg</w:t>
      </w:r>
      <w:r w:rsidR="00FF718B">
        <w:rPr>
          <w:u w:val="single"/>
        </w:rPr>
        <w:t>e</w:t>
      </w:r>
      <w:r w:rsidRPr="003D711C">
        <w:rPr>
          <w:u w:val="single"/>
        </w:rPr>
        <w:t>, or surviv</w:t>
      </w:r>
      <w:r w:rsidR="00FF718B">
        <w:rPr>
          <w:u w:val="single"/>
        </w:rPr>
        <w:t>e</w:t>
      </w:r>
      <w:r w:rsidRPr="003D711C">
        <w:rPr>
          <w:u w:val="single"/>
        </w:rPr>
        <w:t xml:space="preserve"> </w:t>
      </w:r>
      <w:r w:rsidR="00FF718B">
        <w:rPr>
          <w:u w:val="single"/>
        </w:rPr>
        <w:t>a merger</w:t>
      </w:r>
      <w:r w:rsidRPr="003D711C">
        <w:rPr>
          <w:u w:val="single"/>
        </w:rPr>
        <w:t>; or</w:t>
      </w:r>
    </w:p>
    <w:p w14:paraId="523C6A54" w14:textId="158E9D88" w:rsidR="00350832" w:rsidRPr="003D711C" w:rsidRDefault="00350832" w:rsidP="00350832">
      <w:pPr>
        <w:pStyle w:val="SectionBody"/>
        <w:rPr>
          <w:u w:val="single"/>
        </w:rPr>
      </w:pPr>
      <w:r w:rsidRPr="003D711C">
        <w:rPr>
          <w:u w:val="single"/>
        </w:rPr>
        <w:t>(</w:t>
      </w:r>
      <w:r w:rsidR="00AD3E71">
        <w:rPr>
          <w:u w:val="single"/>
        </w:rPr>
        <w:t>2</w:t>
      </w:r>
      <w:r w:rsidRPr="003D711C">
        <w:rPr>
          <w:u w:val="single"/>
        </w:rPr>
        <w:t xml:space="preserve">) be a party to or be formed, organized, established, or created in a transaction substantially like a merger, interest exchange, </w:t>
      </w:r>
      <w:r w:rsidR="00AD3E71">
        <w:rPr>
          <w:u w:val="single"/>
        </w:rPr>
        <w:t xml:space="preserve">or </w:t>
      </w:r>
      <w:r w:rsidRPr="003D711C">
        <w:rPr>
          <w:u w:val="single"/>
        </w:rPr>
        <w:t>conversion.</w:t>
      </w:r>
    </w:p>
    <w:p w14:paraId="72C7FF04"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456294EA" w14:textId="5D642936" w:rsidR="00520C40" w:rsidRPr="003D711C" w:rsidRDefault="00350832" w:rsidP="00520C40">
      <w:pPr>
        <w:pStyle w:val="SectionHeading"/>
        <w:rPr>
          <w:u w:val="single"/>
        </w:rPr>
      </w:pPr>
      <w:r w:rsidRPr="003D711C">
        <w:rPr>
          <w:u w:val="single"/>
        </w:rPr>
        <w:t>§</w:t>
      </w:r>
      <w:r w:rsidR="00ED5668">
        <w:rPr>
          <w:u w:val="single"/>
        </w:rPr>
        <w:t>31B-14-60</w:t>
      </w:r>
      <w:r w:rsidRPr="003D711C">
        <w:rPr>
          <w:u w:val="single"/>
        </w:rPr>
        <w:t xml:space="preserve">3. Restriction </w:t>
      </w:r>
      <w:r w:rsidR="00D32E17" w:rsidRPr="003D711C">
        <w:rPr>
          <w:u w:val="single"/>
        </w:rPr>
        <w:t>o</w:t>
      </w:r>
      <w:r w:rsidRPr="003D711C">
        <w:rPr>
          <w:u w:val="single"/>
        </w:rPr>
        <w:t xml:space="preserve">n </w:t>
      </w:r>
      <w:r w:rsidR="00D32E17" w:rsidRPr="003D711C">
        <w:rPr>
          <w:u w:val="single"/>
        </w:rPr>
        <w:t>e</w:t>
      </w:r>
      <w:r w:rsidRPr="003D711C">
        <w:rPr>
          <w:u w:val="single"/>
        </w:rPr>
        <w:t xml:space="preserve">ntity </w:t>
      </w:r>
      <w:r w:rsidR="00D32E17" w:rsidRPr="003D711C">
        <w:rPr>
          <w:u w:val="single"/>
        </w:rPr>
        <w:t>t</w:t>
      </w:r>
      <w:r w:rsidRPr="003D711C">
        <w:rPr>
          <w:u w:val="single"/>
        </w:rPr>
        <w:t xml:space="preserve">ransaction </w:t>
      </w:r>
      <w:r w:rsidR="00D32E17" w:rsidRPr="003D711C">
        <w:rPr>
          <w:u w:val="single"/>
        </w:rPr>
        <w:t>i</w:t>
      </w:r>
      <w:r w:rsidRPr="003D711C">
        <w:rPr>
          <w:u w:val="single"/>
        </w:rPr>
        <w:t xml:space="preserve">nvolving </w:t>
      </w:r>
      <w:r w:rsidR="00D32E17" w:rsidRPr="003D711C">
        <w:rPr>
          <w:u w:val="single"/>
        </w:rPr>
        <w:t>p</w:t>
      </w:r>
      <w:r w:rsidRPr="003D711C">
        <w:rPr>
          <w:u w:val="single"/>
        </w:rPr>
        <w:t xml:space="preserve">rotected </w:t>
      </w:r>
      <w:r w:rsidR="00D32E17" w:rsidRPr="003D711C">
        <w:rPr>
          <w:u w:val="single"/>
        </w:rPr>
        <w:t>s</w:t>
      </w:r>
      <w:r w:rsidRPr="003D711C">
        <w:rPr>
          <w:u w:val="single"/>
        </w:rPr>
        <w:t xml:space="preserve">eries. </w:t>
      </w:r>
    </w:p>
    <w:p w14:paraId="7D8F28DF" w14:textId="02AB5F47" w:rsidR="00350832" w:rsidRPr="003D711C" w:rsidRDefault="00350832" w:rsidP="00350832">
      <w:pPr>
        <w:pStyle w:val="SectionBody"/>
        <w:rPr>
          <w:u w:val="single"/>
        </w:rPr>
      </w:pPr>
      <w:r w:rsidRPr="003D711C">
        <w:rPr>
          <w:u w:val="single"/>
        </w:rPr>
        <w:t xml:space="preserve">A </w:t>
      </w:r>
      <w:r w:rsidR="00520C40" w:rsidRPr="003D711C">
        <w:rPr>
          <w:u w:val="single"/>
        </w:rPr>
        <w:t>s</w:t>
      </w:r>
      <w:r w:rsidRPr="003D711C">
        <w:rPr>
          <w:u w:val="single"/>
        </w:rPr>
        <w:t xml:space="preserve">eries </w:t>
      </w:r>
      <w:r w:rsidR="00520C40" w:rsidRPr="003D711C">
        <w:rPr>
          <w:u w:val="single"/>
        </w:rPr>
        <w:t>l</w:t>
      </w:r>
      <w:r w:rsidRPr="003D711C">
        <w:rPr>
          <w:u w:val="single"/>
        </w:rPr>
        <w:t xml:space="preserve">imited </w:t>
      </w:r>
      <w:r w:rsidR="00520C40" w:rsidRPr="003D711C">
        <w:rPr>
          <w:u w:val="single"/>
        </w:rPr>
        <w:t>l</w:t>
      </w:r>
      <w:r w:rsidRPr="003D711C">
        <w:rPr>
          <w:u w:val="single"/>
        </w:rPr>
        <w:t xml:space="preserve">iability </w:t>
      </w:r>
      <w:r w:rsidR="00520C40" w:rsidRPr="003D711C">
        <w:rPr>
          <w:u w:val="single"/>
        </w:rPr>
        <w:t>c</w:t>
      </w:r>
      <w:r w:rsidRPr="003D711C">
        <w:rPr>
          <w:u w:val="single"/>
        </w:rPr>
        <w:t xml:space="preserve">ompany </w:t>
      </w:r>
      <w:r w:rsidR="00520C40" w:rsidRPr="003D711C">
        <w:rPr>
          <w:u w:val="single"/>
        </w:rPr>
        <w:t>m</w:t>
      </w:r>
      <w:r w:rsidRPr="003D711C">
        <w:rPr>
          <w:u w:val="single"/>
        </w:rPr>
        <w:t xml:space="preserve">ay </w:t>
      </w:r>
      <w:r w:rsidR="00520C40" w:rsidRPr="003D711C">
        <w:rPr>
          <w:u w:val="single"/>
        </w:rPr>
        <w:t>n</w:t>
      </w:r>
      <w:r w:rsidRPr="003D711C">
        <w:rPr>
          <w:u w:val="single"/>
        </w:rPr>
        <w:t>ot:</w:t>
      </w:r>
    </w:p>
    <w:p w14:paraId="781FECEB" w14:textId="536AC033" w:rsidR="00350832" w:rsidRPr="003D711C" w:rsidRDefault="00350832" w:rsidP="00350832">
      <w:pPr>
        <w:pStyle w:val="SectionBody"/>
        <w:rPr>
          <w:u w:val="single"/>
        </w:rPr>
      </w:pPr>
      <w:r w:rsidRPr="003D711C">
        <w:rPr>
          <w:u w:val="single"/>
        </w:rPr>
        <w:t xml:space="preserve">(1) </w:t>
      </w:r>
      <w:r w:rsidR="00FF718B" w:rsidRPr="003D711C">
        <w:rPr>
          <w:u w:val="single"/>
        </w:rPr>
        <w:t>acquir</w:t>
      </w:r>
      <w:r w:rsidR="00FF718B">
        <w:rPr>
          <w:u w:val="single"/>
        </w:rPr>
        <w:t>e</w:t>
      </w:r>
      <w:r w:rsidR="00FF718B" w:rsidRPr="003D711C">
        <w:rPr>
          <w:u w:val="single"/>
        </w:rPr>
        <w:t xml:space="preserve">, </w:t>
      </w:r>
      <w:r w:rsidR="00FF718B">
        <w:rPr>
          <w:u w:val="single"/>
        </w:rPr>
        <w:t xml:space="preserve">be </w:t>
      </w:r>
      <w:r w:rsidR="00FF718B" w:rsidRPr="003D711C">
        <w:rPr>
          <w:u w:val="single"/>
        </w:rPr>
        <w:t xml:space="preserve">acquired, convert, </w:t>
      </w:r>
      <w:r w:rsidR="00AD3E71">
        <w:rPr>
          <w:u w:val="single"/>
        </w:rPr>
        <w:t xml:space="preserve">or </w:t>
      </w:r>
      <w:r w:rsidR="00FF718B">
        <w:rPr>
          <w:u w:val="single"/>
        </w:rPr>
        <w:t xml:space="preserve">be </w:t>
      </w:r>
      <w:r w:rsidR="00FF718B" w:rsidRPr="003D711C">
        <w:rPr>
          <w:u w:val="single"/>
        </w:rPr>
        <w:t>convert</w:t>
      </w:r>
      <w:r w:rsidR="00FF718B">
        <w:rPr>
          <w:u w:val="single"/>
        </w:rPr>
        <w:t>ed</w:t>
      </w:r>
      <w:r w:rsidRPr="003D711C">
        <w:rPr>
          <w:u w:val="single"/>
        </w:rPr>
        <w:t>; or</w:t>
      </w:r>
    </w:p>
    <w:p w14:paraId="7BD0E196" w14:textId="483DA787" w:rsidR="00350832" w:rsidRPr="003D711C" w:rsidRDefault="00350832" w:rsidP="00350832">
      <w:pPr>
        <w:pStyle w:val="SectionBody"/>
        <w:rPr>
          <w:u w:val="single"/>
        </w:rPr>
      </w:pPr>
      <w:r w:rsidRPr="003D711C">
        <w:rPr>
          <w:u w:val="single"/>
        </w:rPr>
        <w:t xml:space="preserve">(2) except as otherwise provided in </w:t>
      </w:r>
      <w:r w:rsidR="00D32E17" w:rsidRPr="003D711C">
        <w:rPr>
          <w:u w:val="single"/>
        </w:rPr>
        <w:t>§</w:t>
      </w:r>
      <w:r w:rsidR="00ED5668">
        <w:rPr>
          <w:u w:val="single"/>
        </w:rPr>
        <w:t>31B-14-60</w:t>
      </w:r>
      <w:r w:rsidR="00D32E17" w:rsidRPr="003D711C">
        <w:rPr>
          <w:u w:val="single"/>
        </w:rPr>
        <w:t>4</w:t>
      </w:r>
      <w:r w:rsidRPr="003D711C">
        <w:rPr>
          <w:u w:val="single"/>
        </w:rPr>
        <w:t xml:space="preserve">, </w:t>
      </w:r>
      <w:r w:rsidR="00C22C38">
        <w:rPr>
          <w:u w:val="single"/>
        </w:rPr>
        <w:t xml:space="preserve">be </w:t>
      </w:r>
      <w:r w:rsidRPr="003D711C">
        <w:rPr>
          <w:u w:val="single"/>
        </w:rPr>
        <w:t>a party to or the surviving company of a merger.</w:t>
      </w:r>
    </w:p>
    <w:p w14:paraId="176B3F31"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636747B9" w14:textId="63F62ACC" w:rsidR="00520C40" w:rsidRPr="003D711C" w:rsidRDefault="00350832" w:rsidP="00520C40">
      <w:pPr>
        <w:pStyle w:val="SectionHeading"/>
        <w:rPr>
          <w:u w:val="single"/>
        </w:rPr>
      </w:pPr>
      <w:r w:rsidRPr="003D711C">
        <w:rPr>
          <w:u w:val="single"/>
        </w:rPr>
        <w:t>§</w:t>
      </w:r>
      <w:r w:rsidR="00ED5668">
        <w:rPr>
          <w:u w:val="single"/>
        </w:rPr>
        <w:t>31B-14-60</w:t>
      </w:r>
      <w:r w:rsidRPr="003D711C">
        <w:rPr>
          <w:u w:val="single"/>
        </w:rPr>
        <w:t xml:space="preserve">4. Merger </w:t>
      </w:r>
      <w:r w:rsidR="00D32E17" w:rsidRPr="003D711C">
        <w:rPr>
          <w:u w:val="single"/>
        </w:rPr>
        <w:t>a</w:t>
      </w:r>
      <w:r w:rsidRPr="003D711C">
        <w:rPr>
          <w:u w:val="single"/>
        </w:rPr>
        <w:t xml:space="preserve">uthorized; </w:t>
      </w:r>
      <w:r w:rsidR="00D32E17" w:rsidRPr="003D711C">
        <w:rPr>
          <w:u w:val="single"/>
        </w:rPr>
        <w:t>p</w:t>
      </w:r>
      <w:r w:rsidRPr="003D711C">
        <w:rPr>
          <w:u w:val="single"/>
        </w:rPr>
        <w:t xml:space="preserve">arties </w:t>
      </w:r>
      <w:r w:rsidR="00D32E17" w:rsidRPr="003D711C">
        <w:rPr>
          <w:u w:val="single"/>
        </w:rPr>
        <w:t>r</w:t>
      </w:r>
      <w:r w:rsidRPr="003D711C">
        <w:rPr>
          <w:u w:val="single"/>
        </w:rPr>
        <w:t xml:space="preserve">estricted. </w:t>
      </w:r>
    </w:p>
    <w:p w14:paraId="0863EC7B" w14:textId="61E42CC6" w:rsidR="00350832" w:rsidRPr="003D711C" w:rsidRDefault="00350832" w:rsidP="00350832">
      <w:pPr>
        <w:pStyle w:val="SectionBody"/>
        <w:rPr>
          <w:u w:val="single"/>
        </w:rPr>
      </w:pPr>
      <w:r w:rsidRPr="003D711C">
        <w:rPr>
          <w:u w:val="single"/>
        </w:rPr>
        <w:t xml:space="preserve">A </w:t>
      </w:r>
      <w:r w:rsidR="00520C40" w:rsidRPr="003D711C">
        <w:rPr>
          <w:u w:val="single"/>
        </w:rPr>
        <w:t>s</w:t>
      </w:r>
      <w:r w:rsidRPr="003D711C">
        <w:rPr>
          <w:u w:val="single"/>
        </w:rPr>
        <w:t xml:space="preserve">eries </w:t>
      </w:r>
      <w:r w:rsidR="00520C40" w:rsidRPr="003D711C">
        <w:rPr>
          <w:u w:val="single"/>
        </w:rPr>
        <w:t>l</w:t>
      </w:r>
      <w:r w:rsidRPr="003D711C">
        <w:rPr>
          <w:u w:val="single"/>
        </w:rPr>
        <w:t xml:space="preserve">imited </w:t>
      </w:r>
      <w:r w:rsidR="00520C40" w:rsidRPr="003D711C">
        <w:rPr>
          <w:u w:val="single"/>
        </w:rPr>
        <w:t>l</w:t>
      </w:r>
      <w:r w:rsidRPr="003D711C">
        <w:rPr>
          <w:u w:val="single"/>
        </w:rPr>
        <w:t xml:space="preserve">iability </w:t>
      </w:r>
      <w:r w:rsidR="00520C40" w:rsidRPr="003D711C">
        <w:rPr>
          <w:u w:val="single"/>
        </w:rPr>
        <w:t>c</w:t>
      </w:r>
      <w:r w:rsidRPr="003D711C">
        <w:rPr>
          <w:u w:val="single"/>
        </w:rPr>
        <w:t xml:space="preserve">ompany </w:t>
      </w:r>
      <w:r w:rsidR="00520C40" w:rsidRPr="003D711C">
        <w:rPr>
          <w:u w:val="single"/>
        </w:rPr>
        <w:t>m</w:t>
      </w:r>
      <w:r w:rsidRPr="003D711C">
        <w:rPr>
          <w:u w:val="single"/>
        </w:rPr>
        <w:t xml:space="preserve">ay </w:t>
      </w:r>
      <w:r w:rsidR="00520C40" w:rsidRPr="003D711C">
        <w:rPr>
          <w:u w:val="single"/>
        </w:rPr>
        <w:t>b</w:t>
      </w:r>
      <w:r w:rsidRPr="003D711C">
        <w:rPr>
          <w:u w:val="single"/>
        </w:rPr>
        <w:t xml:space="preserve">e </w:t>
      </w:r>
      <w:r w:rsidR="00520C40" w:rsidRPr="003D711C">
        <w:rPr>
          <w:u w:val="single"/>
        </w:rPr>
        <w:t>p</w:t>
      </w:r>
      <w:r w:rsidRPr="003D711C">
        <w:rPr>
          <w:u w:val="single"/>
        </w:rPr>
        <w:t xml:space="preserve">arty </w:t>
      </w:r>
      <w:r w:rsidR="00520C40" w:rsidRPr="003D711C">
        <w:rPr>
          <w:u w:val="single"/>
        </w:rPr>
        <w:t>t</w:t>
      </w:r>
      <w:r w:rsidRPr="003D711C">
        <w:rPr>
          <w:u w:val="single"/>
        </w:rPr>
        <w:t xml:space="preserve">o </w:t>
      </w:r>
      <w:r w:rsidR="00520C40" w:rsidRPr="003D711C">
        <w:rPr>
          <w:u w:val="single"/>
        </w:rPr>
        <w:t>a</w:t>
      </w:r>
      <w:r w:rsidRPr="003D711C">
        <w:rPr>
          <w:u w:val="single"/>
        </w:rPr>
        <w:t xml:space="preserve"> </w:t>
      </w:r>
      <w:r w:rsidR="00520C40" w:rsidRPr="003D711C">
        <w:rPr>
          <w:u w:val="single"/>
        </w:rPr>
        <w:t>m</w:t>
      </w:r>
      <w:r w:rsidRPr="003D711C">
        <w:rPr>
          <w:u w:val="single"/>
        </w:rPr>
        <w:t xml:space="preserve">erger </w:t>
      </w:r>
      <w:r w:rsidR="00520C40" w:rsidRPr="003D711C">
        <w:rPr>
          <w:u w:val="single"/>
        </w:rPr>
        <w:t>i</w:t>
      </w:r>
      <w:r w:rsidRPr="003D711C">
        <w:rPr>
          <w:u w:val="single"/>
        </w:rPr>
        <w:t xml:space="preserve">n </w:t>
      </w:r>
      <w:r w:rsidR="00520C40" w:rsidRPr="003D711C">
        <w:rPr>
          <w:u w:val="single"/>
        </w:rPr>
        <w:t>a</w:t>
      </w:r>
      <w:r w:rsidRPr="003D711C">
        <w:rPr>
          <w:u w:val="single"/>
        </w:rPr>
        <w:t xml:space="preserve">ccordance </w:t>
      </w:r>
      <w:r w:rsidR="00520C40" w:rsidRPr="003D711C">
        <w:rPr>
          <w:u w:val="single"/>
        </w:rPr>
        <w:t>w</w:t>
      </w:r>
      <w:r w:rsidRPr="003D711C">
        <w:rPr>
          <w:u w:val="single"/>
        </w:rPr>
        <w:t>ith</w:t>
      </w:r>
      <w:r w:rsidR="00EE2867" w:rsidRPr="003D711C">
        <w:rPr>
          <w:u w:val="single"/>
        </w:rPr>
        <w:t xml:space="preserve"> </w:t>
      </w:r>
      <w:r w:rsidR="00EE2867" w:rsidRPr="003D711C">
        <w:rPr>
          <w:u w:val="single"/>
        </w:rPr>
        <w:lastRenderedPageBreak/>
        <w:t>§31B-9-904</w:t>
      </w:r>
      <w:r w:rsidRPr="003D711C">
        <w:rPr>
          <w:u w:val="single"/>
        </w:rPr>
        <w:t xml:space="preserve">, </w:t>
      </w:r>
      <w:r w:rsidR="00EE2867" w:rsidRPr="003D711C">
        <w:rPr>
          <w:u w:val="single"/>
        </w:rPr>
        <w:t xml:space="preserve">§31B-9-905, §31B-9-906, </w:t>
      </w:r>
      <w:r w:rsidR="00520C40" w:rsidRPr="003D711C">
        <w:rPr>
          <w:u w:val="single"/>
        </w:rPr>
        <w:t>t</w:t>
      </w:r>
      <w:r w:rsidRPr="003D711C">
        <w:rPr>
          <w:u w:val="single"/>
        </w:rPr>
        <w:t xml:space="preserve">his Section, </w:t>
      </w:r>
      <w:r w:rsidR="00520C40" w:rsidRPr="003D711C">
        <w:rPr>
          <w:u w:val="single"/>
        </w:rPr>
        <w:t>a</w:t>
      </w:r>
      <w:r w:rsidRPr="003D711C">
        <w:rPr>
          <w:u w:val="single"/>
        </w:rPr>
        <w:t xml:space="preserve">nd </w:t>
      </w:r>
      <w:r w:rsidR="00D32E17" w:rsidRPr="003D711C">
        <w:rPr>
          <w:u w:val="single"/>
        </w:rPr>
        <w:t>§</w:t>
      </w:r>
      <w:r w:rsidR="00ED5668">
        <w:rPr>
          <w:u w:val="single"/>
        </w:rPr>
        <w:t>31B-14-60</w:t>
      </w:r>
      <w:r w:rsidR="00D32E17" w:rsidRPr="003D711C">
        <w:rPr>
          <w:u w:val="single"/>
        </w:rPr>
        <w:t xml:space="preserve">5 </w:t>
      </w:r>
      <w:r w:rsidR="00520C40" w:rsidRPr="003D711C">
        <w:rPr>
          <w:u w:val="single"/>
        </w:rPr>
        <w:t>t</w:t>
      </w:r>
      <w:r w:rsidRPr="003D711C">
        <w:rPr>
          <w:u w:val="single"/>
        </w:rPr>
        <w:t xml:space="preserve">hrough </w:t>
      </w:r>
      <w:r w:rsidR="00D32E17" w:rsidRPr="003D711C">
        <w:rPr>
          <w:u w:val="single"/>
        </w:rPr>
        <w:t>§</w:t>
      </w:r>
      <w:r w:rsidR="00ED5668">
        <w:rPr>
          <w:u w:val="single"/>
        </w:rPr>
        <w:t>31B-14-60</w:t>
      </w:r>
      <w:r w:rsidR="00D32E17" w:rsidRPr="003D711C">
        <w:rPr>
          <w:u w:val="single"/>
        </w:rPr>
        <w:t>8</w:t>
      </w:r>
      <w:r w:rsidRPr="003D711C">
        <w:rPr>
          <w:u w:val="single"/>
        </w:rPr>
        <w:t xml:space="preserve"> </w:t>
      </w:r>
      <w:r w:rsidR="00520C40" w:rsidRPr="003D711C">
        <w:rPr>
          <w:u w:val="single"/>
        </w:rPr>
        <w:t>o</w:t>
      </w:r>
      <w:r w:rsidRPr="003D711C">
        <w:rPr>
          <w:u w:val="single"/>
        </w:rPr>
        <w:t xml:space="preserve">nly </w:t>
      </w:r>
      <w:r w:rsidR="00520C40" w:rsidRPr="003D711C">
        <w:rPr>
          <w:u w:val="single"/>
        </w:rPr>
        <w:t>i</w:t>
      </w:r>
      <w:r w:rsidRPr="003D711C">
        <w:rPr>
          <w:u w:val="single"/>
        </w:rPr>
        <w:t>f:</w:t>
      </w:r>
    </w:p>
    <w:p w14:paraId="7C73EE91" w14:textId="5EDB73AA" w:rsidR="00350832" w:rsidRPr="003D711C" w:rsidRDefault="00350832" w:rsidP="00350832">
      <w:pPr>
        <w:pStyle w:val="SectionBody"/>
        <w:rPr>
          <w:u w:val="single"/>
        </w:rPr>
      </w:pPr>
      <w:r w:rsidRPr="003D711C">
        <w:rPr>
          <w:u w:val="single"/>
        </w:rPr>
        <w:t xml:space="preserve">(1) </w:t>
      </w:r>
      <w:r w:rsidR="00636057">
        <w:rPr>
          <w:u w:val="single"/>
        </w:rPr>
        <w:t>E</w:t>
      </w:r>
      <w:r w:rsidRPr="003D711C">
        <w:rPr>
          <w:u w:val="single"/>
        </w:rPr>
        <w:t>ach other party to the merger is a limited liability company; and</w:t>
      </w:r>
    </w:p>
    <w:p w14:paraId="241716AE" w14:textId="2438DB08" w:rsidR="00350832" w:rsidRPr="003D711C" w:rsidRDefault="00350832" w:rsidP="00520C40">
      <w:pPr>
        <w:pStyle w:val="SectionBody"/>
        <w:rPr>
          <w:u w:val="single"/>
        </w:rPr>
      </w:pPr>
      <w:r w:rsidRPr="003D711C">
        <w:rPr>
          <w:u w:val="single"/>
        </w:rPr>
        <w:t xml:space="preserve">(2) </w:t>
      </w:r>
      <w:r w:rsidR="00636057">
        <w:rPr>
          <w:u w:val="single"/>
        </w:rPr>
        <w:t>T</w:t>
      </w:r>
      <w:r w:rsidRPr="003D711C">
        <w:rPr>
          <w:u w:val="single"/>
        </w:rPr>
        <w:t>he surviving company is not created in the merger.</w:t>
      </w:r>
    </w:p>
    <w:p w14:paraId="24CDD4E0"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206BAE98" w14:textId="724FE272" w:rsidR="00520C40" w:rsidRPr="003D711C" w:rsidRDefault="00350832" w:rsidP="00520C40">
      <w:pPr>
        <w:pStyle w:val="SectionHeading"/>
        <w:rPr>
          <w:u w:val="single"/>
        </w:rPr>
      </w:pPr>
      <w:r w:rsidRPr="003D711C">
        <w:rPr>
          <w:u w:val="single"/>
        </w:rPr>
        <w:t>§</w:t>
      </w:r>
      <w:r w:rsidR="00ED5668">
        <w:rPr>
          <w:u w:val="single"/>
        </w:rPr>
        <w:t>31B-14-60</w:t>
      </w:r>
      <w:r w:rsidRPr="003D711C">
        <w:rPr>
          <w:u w:val="single"/>
        </w:rPr>
        <w:t xml:space="preserve">5. Plan </w:t>
      </w:r>
      <w:r w:rsidR="00D32E17" w:rsidRPr="003D711C">
        <w:rPr>
          <w:u w:val="single"/>
        </w:rPr>
        <w:t>o</w:t>
      </w:r>
      <w:r w:rsidRPr="003D711C">
        <w:rPr>
          <w:u w:val="single"/>
        </w:rPr>
        <w:t xml:space="preserve">f </w:t>
      </w:r>
      <w:r w:rsidR="00D32E17" w:rsidRPr="003D711C">
        <w:rPr>
          <w:u w:val="single"/>
        </w:rPr>
        <w:t>m</w:t>
      </w:r>
      <w:r w:rsidRPr="003D711C">
        <w:rPr>
          <w:u w:val="single"/>
        </w:rPr>
        <w:t xml:space="preserve">erger. </w:t>
      </w:r>
    </w:p>
    <w:p w14:paraId="076C49AE" w14:textId="3CD61F01" w:rsidR="00350832" w:rsidRPr="003D711C" w:rsidRDefault="00615BCD" w:rsidP="00350832">
      <w:pPr>
        <w:pStyle w:val="SectionBody"/>
        <w:rPr>
          <w:u w:val="single"/>
        </w:rPr>
      </w:pPr>
      <w:r>
        <w:rPr>
          <w:u w:val="single"/>
        </w:rPr>
        <w:t xml:space="preserve">(a) </w:t>
      </w:r>
      <w:r w:rsidR="00350832" w:rsidRPr="003D711C">
        <w:rPr>
          <w:u w:val="single"/>
        </w:rPr>
        <w:t xml:space="preserve">In </w:t>
      </w:r>
      <w:r w:rsidR="00520C40" w:rsidRPr="003D711C">
        <w:rPr>
          <w:u w:val="single"/>
        </w:rPr>
        <w:t>a</w:t>
      </w:r>
      <w:r w:rsidR="00350832" w:rsidRPr="003D711C">
        <w:rPr>
          <w:u w:val="single"/>
        </w:rPr>
        <w:t xml:space="preserve"> </w:t>
      </w:r>
      <w:r w:rsidR="00520C40" w:rsidRPr="003D711C">
        <w:rPr>
          <w:u w:val="single"/>
        </w:rPr>
        <w:t>m</w:t>
      </w:r>
      <w:r w:rsidR="00350832" w:rsidRPr="003D711C">
        <w:rPr>
          <w:u w:val="single"/>
        </w:rPr>
        <w:t xml:space="preserve">erger </w:t>
      </w:r>
      <w:r w:rsidR="00520C40" w:rsidRPr="003D711C">
        <w:rPr>
          <w:u w:val="single"/>
        </w:rPr>
        <w:t>u</w:t>
      </w:r>
      <w:r w:rsidR="00350832" w:rsidRPr="003D711C">
        <w:rPr>
          <w:u w:val="single"/>
        </w:rPr>
        <w:t>nder</w:t>
      </w:r>
      <w:r w:rsidR="00520C40" w:rsidRPr="003D711C">
        <w:rPr>
          <w:u w:val="single"/>
        </w:rPr>
        <w:t xml:space="preserve"> §</w:t>
      </w:r>
      <w:r w:rsidR="00ED5668">
        <w:rPr>
          <w:u w:val="single"/>
        </w:rPr>
        <w:t>31B-14-60</w:t>
      </w:r>
      <w:r w:rsidR="00520C40" w:rsidRPr="003D711C">
        <w:rPr>
          <w:u w:val="single"/>
        </w:rPr>
        <w:t>4</w:t>
      </w:r>
      <w:r w:rsidR="00350832" w:rsidRPr="003D711C">
        <w:rPr>
          <w:u w:val="single"/>
        </w:rPr>
        <w:t xml:space="preserve">, </w:t>
      </w:r>
      <w:r w:rsidR="00520C40" w:rsidRPr="003D711C">
        <w:rPr>
          <w:u w:val="single"/>
        </w:rPr>
        <w:t>t</w:t>
      </w:r>
      <w:r w:rsidR="00350832" w:rsidRPr="003D711C">
        <w:rPr>
          <w:u w:val="single"/>
        </w:rPr>
        <w:t xml:space="preserve">he </w:t>
      </w:r>
      <w:r w:rsidR="00520C40" w:rsidRPr="003D711C">
        <w:rPr>
          <w:u w:val="single"/>
        </w:rPr>
        <w:t>p</w:t>
      </w:r>
      <w:r w:rsidR="00350832" w:rsidRPr="003D711C">
        <w:rPr>
          <w:u w:val="single"/>
        </w:rPr>
        <w:t xml:space="preserve">lan </w:t>
      </w:r>
      <w:r w:rsidR="00520C40" w:rsidRPr="003D711C">
        <w:rPr>
          <w:u w:val="single"/>
        </w:rPr>
        <w:t>o</w:t>
      </w:r>
      <w:r w:rsidR="00350832" w:rsidRPr="003D711C">
        <w:rPr>
          <w:u w:val="single"/>
        </w:rPr>
        <w:t>f</w:t>
      </w:r>
      <w:r w:rsidR="00520C40" w:rsidRPr="003D711C">
        <w:rPr>
          <w:u w:val="single"/>
        </w:rPr>
        <w:t xml:space="preserve"> m</w:t>
      </w:r>
      <w:r w:rsidR="00350832" w:rsidRPr="003D711C">
        <w:rPr>
          <w:u w:val="single"/>
        </w:rPr>
        <w:t xml:space="preserve">erger </w:t>
      </w:r>
      <w:r w:rsidR="00520C40" w:rsidRPr="003D711C">
        <w:rPr>
          <w:u w:val="single"/>
        </w:rPr>
        <w:t>m</w:t>
      </w:r>
      <w:r w:rsidR="00350832" w:rsidRPr="003D711C">
        <w:rPr>
          <w:u w:val="single"/>
        </w:rPr>
        <w:t>ust:</w:t>
      </w:r>
    </w:p>
    <w:p w14:paraId="60534371" w14:textId="637F72A5" w:rsidR="00350832" w:rsidRPr="003D711C" w:rsidRDefault="00350832" w:rsidP="00DB7F07">
      <w:pPr>
        <w:pStyle w:val="SectionBody"/>
        <w:rPr>
          <w:b/>
          <w:bCs/>
          <w:u w:val="single"/>
        </w:rPr>
      </w:pPr>
      <w:r w:rsidRPr="003D711C">
        <w:rPr>
          <w:u w:val="single"/>
        </w:rPr>
        <w:t xml:space="preserve">(1) </w:t>
      </w:r>
      <w:r w:rsidR="00636057">
        <w:rPr>
          <w:u w:val="single"/>
        </w:rPr>
        <w:t>C</w:t>
      </w:r>
      <w:r w:rsidRPr="003D711C">
        <w:rPr>
          <w:u w:val="single"/>
        </w:rPr>
        <w:t>omply</w:t>
      </w:r>
      <w:r w:rsidR="00DB7F07" w:rsidRPr="003D711C">
        <w:rPr>
          <w:u w:val="single"/>
        </w:rPr>
        <w:t xml:space="preserve"> with</w:t>
      </w:r>
      <w:r w:rsidR="00EE2867" w:rsidRPr="003D711C">
        <w:rPr>
          <w:u w:val="single"/>
        </w:rPr>
        <w:t xml:space="preserve"> §31B-9-904 of this code</w:t>
      </w:r>
      <w:r w:rsidR="00DB7F07" w:rsidRPr="003D711C">
        <w:rPr>
          <w:u w:val="single"/>
        </w:rPr>
        <w:t>;</w:t>
      </w:r>
      <w:r w:rsidR="00DB7F07" w:rsidRPr="003D711C">
        <w:rPr>
          <w:b/>
          <w:bCs/>
          <w:u w:val="single"/>
        </w:rPr>
        <w:t xml:space="preserve"> </w:t>
      </w:r>
      <w:r w:rsidRPr="003D711C">
        <w:rPr>
          <w:u w:val="single"/>
        </w:rPr>
        <w:t xml:space="preserve">and </w:t>
      </w:r>
    </w:p>
    <w:p w14:paraId="754F3ED5" w14:textId="7672C812" w:rsidR="00350832" w:rsidRPr="003D711C" w:rsidRDefault="00350832" w:rsidP="00350832">
      <w:pPr>
        <w:pStyle w:val="SectionBody"/>
        <w:rPr>
          <w:u w:val="single"/>
        </w:rPr>
      </w:pPr>
      <w:r w:rsidRPr="003D711C">
        <w:rPr>
          <w:u w:val="single"/>
        </w:rPr>
        <w:t xml:space="preserve">(2) </w:t>
      </w:r>
      <w:r w:rsidR="00636057">
        <w:rPr>
          <w:u w:val="single"/>
        </w:rPr>
        <w:t>S</w:t>
      </w:r>
      <w:r w:rsidRPr="003D711C">
        <w:rPr>
          <w:u w:val="single"/>
        </w:rPr>
        <w:t>tate in a record:</w:t>
      </w:r>
    </w:p>
    <w:p w14:paraId="7C2A6A16" w14:textId="4FB58E2C" w:rsidR="00350832" w:rsidRPr="003D711C" w:rsidRDefault="00350832" w:rsidP="00350832">
      <w:pPr>
        <w:pStyle w:val="SectionBody"/>
        <w:rPr>
          <w:u w:val="single"/>
        </w:rPr>
      </w:pPr>
      <w:r w:rsidRPr="003D711C">
        <w:rPr>
          <w:u w:val="single"/>
        </w:rPr>
        <w:t xml:space="preserve">(A) </w:t>
      </w:r>
      <w:r w:rsidR="00636057">
        <w:rPr>
          <w:u w:val="single"/>
        </w:rPr>
        <w:t>F</w:t>
      </w:r>
      <w:r w:rsidRPr="003D711C">
        <w:rPr>
          <w:u w:val="single"/>
        </w:rPr>
        <w:t>or any protected series of a non-surviving company, whether after the merger the protected series will be a relocated protected series or be dissolved, wound up, and terminated;</w:t>
      </w:r>
    </w:p>
    <w:p w14:paraId="0234BFD0" w14:textId="0C7ECE0E" w:rsidR="00350832" w:rsidRPr="003D711C" w:rsidRDefault="00350832" w:rsidP="00350832">
      <w:pPr>
        <w:pStyle w:val="SectionBody"/>
        <w:rPr>
          <w:u w:val="single"/>
        </w:rPr>
      </w:pPr>
      <w:r w:rsidRPr="003D711C">
        <w:rPr>
          <w:u w:val="single"/>
        </w:rPr>
        <w:t xml:space="preserve">(B) </w:t>
      </w:r>
      <w:r w:rsidR="00636057">
        <w:rPr>
          <w:u w:val="single"/>
        </w:rPr>
        <w:t>F</w:t>
      </w:r>
      <w:r w:rsidRPr="003D711C">
        <w:rPr>
          <w:u w:val="single"/>
        </w:rPr>
        <w:t>or any protected series of the surviving company which exists before the merger, whether after the merger the protected series will be a continuing protected series or be dissolved, wound up, and terminated;</w:t>
      </w:r>
    </w:p>
    <w:p w14:paraId="3CAF3EBE" w14:textId="110E6E8F" w:rsidR="00350832" w:rsidRPr="003D711C" w:rsidRDefault="00350832" w:rsidP="00350832">
      <w:pPr>
        <w:pStyle w:val="SectionBody"/>
        <w:rPr>
          <w:u w:val="single"/>
        </w:rPr>
      </w:pPr>
      <w:r w:rsidRPr="003D711C">
        <w:rPr>
          <w:u w:val="single"/>
        </w:rPr>
        <w:t xml:space="preserve">(C) </w:t>
      </w:r>
      <w:r w:rsidR="00636057">
        <w:rPr>
          <w:u w:val="single"/>
        </w:rPr>
        <w:t>F</w:t>
      </w:r>
      <w:r w:rsidRPr="003D711C">
        <w:rPr>
          <w:u w:val="single"/>
        </w:rPr>
        <w:t>or each relocated protected series or continuing protected series:</w:t>
      </w:r>
    </w:p>
    <w:p w14:paraId="2A06D100" w14:textId="77F8CB2D" w:rsidR="00350832" w:rsidRPr="003D711C" w:rsidRDefault="00350832" w:rsidP="00350832">
      <w:pPr>
        <w:pStyle w:val="SectionBody"/>
        <w:rPr>
          <w:u w:val="single"/>
        </w:rPr>
      </w:pPr>
      <w:r w:rsidRPr="003D711C">
        <w:rPr>
          <w:u w:val="single"/>
        </w:rPr>
        <w:t xml:space="preserve">(i) </w:t>
      </w:r>
      <w:r w:rsidR="00636057">
        <w:rPr>
          <w:u w:val="single"/>
        </w:rPr>
        <w:t>T</w:t>
      </w:r>
      <w:r w:rsidRPr="003D711C">
        <w:rPr>
          <w:u w:val="single"/>
        </w:rPr>
        <w:t>he name of any person that becomes an associated member or protected-series transferee of the protected series after the merger, any consideration to be paid by, on behalf of, or in respect of the person, the name of the payor, and the name of the payee;</w:t>
      </w:r>
    </w:p>
    <w:p w14:paraId="628CAC8A" w14:textId="797E778B" w:rsidR="00350832" w:rsidRPr="003D711C" w:rsidRDefault="00350832" w:rsidP="00350832">
      <w:pPr>
        <w:pStyle w:val="SectionBody"/>
        <w:rPr>
          <w:u w:val="single"/>
        </w:rPr>
      </w:pPr>
      <w:r w:rsidRPr="003D711C">
        <w:rPr>
          <w:u w:val="single"/>
        </w:rPr>
        <w:t xml:space="preserve">(ii) </w:t>
      </w:r>
      <w:r w:rsidR="00636057">
        <w:rPr>
          <w:u w:val="single"/>
        </w:rPr>
        <w:t>T</w:t>
      </w:r>
      <w:r w:rsidRPr="003D711C">
        <w:rPr>
          <w:u w:val="single"/>
        </w:rPr>
        <w:t xml:space="preserve">he name of any person whose rights or obligations in the person’s capacity as an associated member or protected-series transferee will change after the merger; </w:t>
      </w:r>
    </w:p>
    <w:p w14:paraId="49C4052C" w14:textId="46BE395E" w:rsidR="00350832" w:rsidRPr="003D711C" w:rsidRDefault="00350832" w:rsidP="00350832">
      <w:pPr>
        <w:pStyle w:val="SectionBody"/>
        <w:rPr>
          <w:u w:val="single"/>
        </w:rPr>
      </w:pPr>
      <w:r w:rsidRPr="003D711C">
        <w:rPr>
          <w:u w:val="single"/>
        </w:rPr>
        <w:t xml:space="preserve">(iii) </w:t>
      </w:r>
      <w:r w:rsidR="00636057">
        <w:rPr>
          <w:u w:val="single"/>
        </w:rPr>
        <w:t>A</w:t>
      </w:r>
      <w:r w:rsidRPr="003D711C">
        <w:rPr>
          <w:u w:val="single"/>
        </w:rPr>
        <w:t>ny consideration to be paid to a person who before the merger was an associated member or protected-series transferee of the protected series and the name of the payor; and</w:t>
      </w:r>
    </w:p>
    <w:p w14:paraId="00073710" w14:textId="3DAC9AAC" w:rsidR="00350832" w:rsidRPr="003D711C" w:rsidRDefault="00350832" w:rsidP="00350832">
      <w:pPr>
        <w:pStyle w:val="SectionBody"/>
        <w:rPr>
          <w:u w:val="single"/>
        </w:rPr>
      </w:pPr>
      <w:r w:rsidRPr="003D711C">
        <w:rPr>
          <w:u w:val="single"/>
        </w:rPr>
        <w:t xml:space="preserve">(iv) </w:t>
      </w:r>
      <w:r w:rsidR="00636057">
        <w:rPr>
          <w:u w:val="single"/>
        </w:rPr>
        <w:t>I</w:t>
      </w:r>
      <w:r w:rsidRPr="003D711C">
        <w:rPr>
          <w:u w:val="single"/>
        </w:rPr>
        <w:t>f after the merger the protected series will be a relocated protected series, its new name;</w:t>
      </w:r>
    </w:p>
    <w:p w14:paraId="2FD81EA1" w14:textId="4469A36E" w:rsidR="00350832" w:rsidRPr="003D711C" w:rsidRDefault="00350832" w:rsidP="00350832">
      <w:pPr>
        <w:pStyle w:val="SectionBody"/>
        <w:rPr>
          <w:u w:val="single"/>
        </w:rPr>
      </w:pPr>
      <w:r w:rsidRPr="003D711C">
        <w:rPr>
          <w:u w:val="single"/>
        </w:rPr>
        <w:lastRenderedPageBreak/>
        <w:t xml:space="preserve">(D) </w:t>
      </w:r>
      <w:r w:rsidR="00636057">
        <w:rPr>
          <w:u w:val="single"/>
        </w:rPr>
        <w:t>F</w:t>
      </w:r>
      <w:r w:rsidRPr="003D711C">
        <w:rPr>
          <w:u w:val="single"/>
        </w:rPr>
        <w:t>or any protected series to be established by the surviving company as a result of the merger:</w:t>
      </w:r>
    </w:p>
    <w:p w14:paraId="111BDAB6" w14:textId="527FB14B" w:rsidR="00350832" w:rsidRPr="003D711C" w:rsidRDefault="00350832" w:rsidP="00350832">
      <w:pPr>
        <w:pStyle w:val="SectionBody"/>
        <w:rPr>
          <w:u w:val="single"/>
        </w:rPr>
      </w:pPr>
      <w:r w:rsidRPr="003D711C">
        <w:rPr>
          <w:u w:val="single"/>
        </w:rPr>
        <w:t xml:space="preserve">(i) </w:t>
      </w:r>
      <w:r w:rsidR="00636057">
        <w:rPr>
          <w:u w:val="single"/>
        </w:rPr>
        <w:t>T</w:t>
      </w:r>
      <w:r w:rsidRPr="003D711C">
        <w:rPr>
          <w:u w:val="single"/>
        </w:rPr>
        <w:t xml:space="preserve">he name of the protected series; </w:t>
      </w:r>
    </w:p>
    <w:p w14:paraId="74A23F85" w14:textId="64DD240A" w:rsidR="00350832" w:rsidRPr="003D711C" w:rsidRDefault="00350832" w:rsidP="00764AF0">
      <w:pPr>
        <w:pStyle w:val="SectionBody"/>
        <w:rPr>
          <w:u w:val="single"/>
        </w:rPr>
      </w:pPr>
      <w:r w:rsidRPr="003D711C">
        <w:rPr>
          <w:u w:val="single"/>
        </w:rPr>
        <w:t xml:space="preserve">(ii) </w:t>
      </w:r>
      <w:r w:rsidR="00636057">
        <w:rPr>
          <w:u w:val="single"/>
        </w:rPr>
        <w:t>A</w:t>
      </w:r>
      <w:r w:rsidRPr="003D711C">
        <w:rPr>
          <w:u w:val="single"/>
        </w:rPr>
        <w:t xml:space="preserve">ny protected-series </w:t>
      </w:r>
      <w:r w:rsidR="000C680D">
        <w:rPr>
          <w:u w:val="single"/>
        </w:rPr>
        <w:t>distributional interest</w:t>
      </w:r>
      <w:r w:rsidRPr="003D711C">
        <w:rPr>
          <w:u w:val="single"/>
        </w:rPr>
        <w:t xml:space="preserve"> to be owned by the surviving company when the protected series is established; and</w:t>
      </w:r>
    </w:p>
    <w:p w14:paraId="0F6BD57E" w14:textId="777BBEBB" w:rsidR="00350832" w:rsidRPr="003D711C" w:rsidRDefault="00350832" w:rsidP="00350832">
      <w:pPr>
        <w:pStyle w:val="SectionBody"/>
        <w:rPr>
          <w:u w:val="single"/>
        </w:rPr>
      </w:pPr>
      <w:r w:rsidRPr="003D711C">
        <w:rPr>
          <w:u w:val="single"/>
        </w:rPr>
        <w:t xml:space="preserve">(iii) </w:t>
      </w:r>
      <w:r w:rsidR="00636057">
        <w:rPr>
          <w:u w:val="single"/>
        </w:rPr>
        <w:t>T</w:t>
      </w:r>
      <w:r w:rsidRPr="003D711C">
        <w:rPr>
          <w:u w:val="single"/>
        </w:rPr>
        <w:t xml:space="preserve">he name of and any protected-series </w:t>
      </w:r>
      <w:r w:rsidR="000C680D">
        <w:rPr>
          <w:u w:val="single"/>
        </w:rPr>
        <w:t>distributional interest</w:t>
      </w:r>
      <w:r w:rsidRPr="003D711C">
        <w:rPr>
          <w:u w:val="single"/>
        </w:rPr>
        <w:t xml:space="preserve"> owned by any person that will be an associated member of the protected series when the protected series is established; and</w:t>
      </w:r>
    </w:p>
    <w:p w14:paraId="36EA0623" w14:textId="51D567E9" w:rsidR="00350832" w:rsidRPr="003D711C" w:rsidRDefault="00350832" w:rsidP="00350832">
      <w:pPr>
        <w:pStyle w:val="SectionBody"/>
        <w:rPr>
          <w:u w:val="single"/>
        </w:rPr>
      </w:pPr>
      <w:r w:rsidRPr="003D711C">
        <w:rPr>
          <w:u w:val="single"/>
        </w:rPr>
        <w:t xml:space="preserve">(E) </w:t>
      </w:r>
      <w:r w:rsidR="00636057">
        <w:rPr>
          <w:u w:val="single"/>
        </w:rPr>
        <w:t>F</w:t>
      </w:r>
      <w:r w:rsidRPr="003D711C">
        <w:rPr>
          <w:u w:val="single"/>
        </w:rPr>
        <w:t>or any person that is an associated member of a relocated protected series and will remain a member after the merger, any amendment to the operating agreement of the surviving company which:</w:t>
      </w:r>
    </w:p>
    <w:p w14:paraId="4AFA2B81" w14:textId="2647038D" w:rsidR="00350832" w:rsidRPr="003D711C" w:rsidRDefault="00350832" w:rsidP="00764AF0">
      <w:pPr>
        <w:pStyle w:val="SectionBody"/>
        <w:rPr>
          <w:u w:val="single"/>
        </w:rPr>
      </w:pPr>
      <w:r w:rsidRPr="003D711C">
        <w:rPr>
          <w:u w:val="single"/>
        </w:rPr>
        <w:t>(</w:t>
      </w:r>
      <w:r w:rsidR="00D32E17" w:rsidRPr="003D711C">
        <w:rPr>
          <w:u w:val="single"/>
        </w:rPr>
        <w:t>i</w:t>
      </w:r>
      <w:r w:rsidRPr="003D711C">
        <w:rPr>
          <w:u w:val="single"/>
        </w:rPr>
        <w:t xml:space="preserve">) </w:t>
      </w:r>
      <w:r w:rsidR="00636057">
        <w:rPr>
          <w:u w:val="single"/>
        </w:rPr>
        <w:t>I</w:t>
      </w:r>
      <w:r w:rsidRPr="003D711C">
        <w:rPr>
          <w:u w:val="single"/>
        </w:rPr>
        <w:t>s or is proposed to be in a record; and</w:t>
      </w:r>
    </w:p>
    <w:p w14:paraId="7A63D5F1" w14:textId="266B4A2E" w:rsidR="00350832" w:rsidRPr="003D711C" w:rsidRDefault="00350832" w:rsidP="00764AF0">
      <w:pPr>
        <w:pStyle w:val="SectionBody"/>
        <w:rPr>
          <w:u w:val="single"/>
        </w:rPr>
      </w:pPr>
      <w:r w:rsidRPr="003D711C">
        <w:rPr>
          <w:u w:val="single"/>
        </w:rPr>
        <w:t>(</w:t>
      </w:r>
      <w:r w:rsidR="00D32E17" w:rsidRPr="003D711C">
        <w:rPr>
          <w:u w:val="single"/>
        </w:rPr>
        <w:t>ii</w:t>
      </w:r>
      <w:r w:rsidRPr="003D711C">
        <w:rPr>
          <w:u w:val="single"/>
        </w:rPr>
        <w:t xml:space="preserve">) </w:t>
      </w:r>
      <w:r w:rsidR="00636057">
        <w:rPr>
          <w:u w:val="single"/>
        </w:rPr>
        <w:t>I</w:t>
      </w:r>
      <w:r w:rsidRPr="003D711C">
        <w:rPr>
          <w:u w:val="single"/>
        </w:rPr>
        <w:t>s necessary or appropriate to state the rights and obligations of the person as a member of the surviving company.</w:t>
      </w:r>
    </w:p>
    <w:p w14:paraId="631375D6"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47A34EE7" w14:textId="3C3F1704" w:rsidR="00520C40" w:rsidRPr="003D711C" w:rsidRDefault="00350832" w:rsidP="00520C40">
      <w:pPr>
        <w:pStyle w:val="SectionHeading"/>
        <w:rPr>
          <w:u w:val="single"/>
        </w:rPr>
      </w:pPr>
      <w:r w:rsidRPr="003D711C">
        <w:rPr>
          <w:u w:val="single"/>
        </w:rPr>
        <w:t>§</w:t>
      </w:r>
      <w:r w:rsidR="00ED5668">
        <w:rPr>
          <w:u w:val="single"/>
        </w:rPr>
        <w:t>31B-14-60</w:t>
      </w:r>
      <w:r w:rsidRPr="003D711C">
        <w:rPr>
          <w:u w:val="single"/>
        </w:rPr>
        <w:t xml:space="preserve">6. </w:t>
      </w:r>
      <w:r w:rsidR="009C7153" w:rsidRPr="003D711C">
        <w:rPr>
          <w:u w:val="single"/>
        </w:rPr>
        <w:t>Articles</w:t>
      </w:r>
      <w:r w:rsidRPr="003D711C">
        <w:rPr>
          <w:u w:val="single"/>
        </w:rPr>
        <w:t xml:space="preserve"> </w:t>
      </w:r>
      <w:r w:rsidR="00905159" w:rsidRPr="003D711C">
        <w:rPr>
          <w:u w:val="single"/>
        </w:rPr>
        <w:t>o</w:t>
      </w:r>
      <w:r w:rsidRPr="003D711C">
        <w:rPr>
          <w:u w:val="single"/>
        </w:rPr>
        <w:t xml:space="preserve">f </w:t>
      </w:r>
      <w:r w:rsidR="00905159" w:rsidRPr="003D711C">
        <w:rPr>
          <w:u w:val="single"/>
        </w:rPr>
        <w:t>m</w:t>
      </w:r>
      <w:r w:rsidRPr="003D711C">
        <w:rPr>
          <w:u w:val="single"/>
        </w:rPr>
        <w:t xml:space="preserve">erger. </w:t>
      </w:r>
    </w:p>
    <w:p w14:paraId="7C9C732C" w14:textId="322648C5" w:rsidR="00350832" w:rsidRPr="003D711C" w:rsidRDefault="00615BCD" w:rsidP="00350832">
      <w:pPr>
        <w:pStyle w:val="SectionBody"/>
        <w:rPr>
          <w:u w:val="single"/>
        </w:rPr>
      </w:pPr>
      <w:r>
        <w:rPr>
          <w:u w:val="single"/>
        </w:rPr>
        <w:t xml:space="preserve">(a) </w:t>
      </w:r>
      <w:r w:rsidR="00350832" w:rsidRPr="003D711C">
        <w:rPr>
          <w:u w:val="single"/>
        </w:rPr>
        <w:t xml:space="preserve">In </w:t>
      </w:r>
      <w:r w:rsidR="00520C40" w:rsidRPr="003D711C">
        <w:rPr>
          <w:u w:val="single"/>
        </w:rPr>
        <w:t>a</w:t>
      </w:r>
      <w:r w:rsidR="00350832" w:rsidRPr="003D711C">
        <w:rPr>
          <w:u w:val="single"/>
        </w:rPr>
        <w:t xml:space="preserve"> </w:t>
      </w:r>
      <w:r w:rsidR="00520C40" w:rsidRPr="003D711C">
        <w:rPr>
          <w:u w:val="single"/>
        </w:rPr>
        <w:t>m</w:t>
      </w:r>
      <w:r w:rsidR="00350832" w:rsidRPr="003D711C">
        <w:rPr>
          <w:u w:val="single"/>
        </w:rPr>
        <w:t xml:space="preserve">erger </w:t>
      </w:r>
      <w:r w:rsidR="00520C40" w:rsidRPr="003D711C">
        <w:rPr>
          <w:u w:val="single"/>
        </w:rPr>
        <w:t>u</w:t>
      </w:r>
      <w:r w:rsidR="00350832" w:rsidRPr="003D711C">
        <w:rPr>
          <w:u w:val="single"/>
        </w:rPr>
        <w:t xml:space="preserve">nder </w:t>
      </w:r>
      <w:r w:rsidR="00520C40" w:rsidRPr="003D711C">
        <w:rPr>
          <w:u w:val="single"/>
        </w:rPr>
        <w:t>§</w:t>
      </w:r>
      <w:r w:rsidR="00ED5668">
        <w:rPr>
          <w:u w:val="single"/>
        </w:rPr>
        <w:t>31B-14-60</w:t>
      </w:r>
      <w:r w:rsidR="00520C40" w:rsidRPr="003D711C">
        <w:rPr>
          <w:u w:val="single"/>
        </w:rPr>
        <w:t>4</w:t>
      </w:r>
      <w:r w:rsidR="00350832" w:rsidRPr="003D711C">
        <w:rPr>
          <w:u w:val="single"/>
        </w:rPr>
        <w:t xml:space="preserve">, </w:t>
      </w:r>
      <w:r w:rsidR="00520C40" w:rsidRPr="003D711C">
        <w:rPr>
          <w:u w:val="single"/>
        </w:rPr>
        <w:t>t</w:t>
      </w:r>
      <w:r w:rsidR="00350832" w:rsidRPr="003D711C">
        <w:rPr>
          <w:u w:val="single"/>
        </w:rPr>
        <w:t xml:space="preserve">he </w:t>
      </w:r>
      <w:r w:rsidR="009C7153" w:rsidRPr="003D711C">
        <w:rPr>
          <w:u w:val="single"/>
        </w:rPr>
        <w:t>articles</w:t>
      </w:r>
      <w:r w:rsidR="00350832" w:rsidRPr="003D711C">
        <w:rPr>
          <w:u w:val="single"/>
        </w:rPr>
        <w:t xml:space="preserve"> </w:t>
      </w:r>
      <w:r w:rsidR="00520C40" w:rsidRPr="003D711C">
        <w:rPr>
          <w:u w:val="single"/>
        </w:rPr>
        <w:t>o</w:t>
      </w:r>
      <w:r w:rsidR="00350832" w:rsidRPr="003D711C">
        <w:rPr>
          <w:u w:val="single"/>
        </w:rPr>
        <w:t xml:space="preserve">f </w:t>
      </w:r>
      <w:r w:rsidR="00520C40" w:rsidRPr="003D711C">
        <w:rPr>
          <w:u w:val="single"/>
        </w:rPr>
        <w:t>m</w:t>
      </w:r>
      <w:r w:rsidR="00350832" w:rsidRPr="003D711C">
        <w:rPr>
          <w:u w:val="single"/>
        </w:rPr>
        <w:t xml:space="preserve">erger </w:t>
      </w:r>
      <w:r w:rsidR="00520C40" w:rsidRPr="003D711C">
        <w:rPr>
          <w:u w:val="single"/>
        </w:rPr>
        <w:t>m</w:t>
      </w:r>
      <w:r w:rsidR="00350832" w:rsidRPr="003D711C">
        <w:rPr>
          <w:u w:val="single"/>
        </w:rPr>
        <w:t>ust:</w:t>
      </w:r>
    </w:p>
    <w:p w14:paraId="18FB566C" w14:textId="7CEB14ED" w:rsidR="00350832" w:rsidRPr="003D711C" w:rsidRDefault="00350832" w:rsidP="00350832">
      <w:pPr>
        <w:pStyle w:val="SectionBody"/>
        <w:rPr>
          <w:u w:val="single"/>
        </w:rPr>
      </w:pPr>
      <w:r w:rsidRPr="003D711C">
        <w:rPr>
          <w:u w:val="single"/>
        </w:rPr>
        <w:t xml:space="preserve">(1) </w:t>
      </w:r>
      <w:r w:rsidR="00636057">
        <w:rPr>
          <w:u w:val="single"/>
        </w:rPr>
        <w:t>C</w:t>
      </w:r>
      <w:r w:rsidRPr="003D711C">
        <w:rPr>
          <w:u w:val="single"/>
        </w:rPr>
        <w:t>omply</w:t>
      </w:r>
      <w:r w:rsidR="009C7153" w:rsidRPr="003D711C">
        <w:rPr>
          <w:u w:val="single"/>
        </w:rPr>
        <w:t xml:space="preserve"> §31B-9-905 of this code</w:t>
      </w:r>
      <w:r w:rsidRPr="003D711C">
        <w:rPr>
          <w:u w:val="single"/>
        </w:rPr>
        <w:t>; and</w:t>
      </w:r>
    </w:p>
    <w:p w14:paraId="7D2F3563" w14:textId="4E2F4506" w:rsidR="00350832" w:rsidRPr="003D711C" w:rsidRDefault="00350832" w:rsidP="00350832">
      <w:pPr>
        <w:pStyle w:val="SectionBody"/>
        <w:rPr>
          <w:u w:val="single"/>
        </w:rPr>
      </w:pPr>
      <w:r w:rsidRPr="003D711C">
        <w:rPr>
          <w:u w:val="single"/>
        </w:rPr>
        <w:t xml:space="preserve">(2) </w:t>
      </w:r>
      <w:r w:rsidR="00636057">
        <w:rPr>
          <w:u w:val="single"/>
        </w:rPr>
        <w:t>I</w:t>
      </w:r>
      <w:r w:rsidRPr="003D711C">
        <w:rPr>
          <w:u w:val="single"/>
        </w:rPr>
        <w:t>nclude as an attachment the following records, each to become effective when the merger becomes effective:</w:t>
      </w:r>
    </w:p>
    <w:p w14:paraId="17201419" w14:textId="0E9C34D8" w:rsidR="00350832" w:rsidRPr="003D711C" w:rsidRDefault="00350832" w:rsidP="00350832">
      <w:pPr>
        <w:pStyle w:val="SectionBody"/>
        <w:rPr>
          <w:u w:val="single"/>
        </w:rPr>
      </w:pPr>
      <w:r w:rsidRPr="003D711C">
        <w:rPr>
          <w:u w:val="single"/>
        </w:rPr>
        <w:t xml:space="preserve">(A) </w:t>
      </w:r>
      <w:r w:rsidR="00636057">
        <w:rPr>
          <w:u w:val="single"/>
        </w:rPr>
        <w:t>F</w:t>
      </w:r>
      <w:r w:rsidRPr="003D711C">
        <w:rPr>
          <w:u w:val="single"/>
        </w:rPr>
        <w:t>or a protected series of a merging company being terminated as a result of the merger, a statement of termination signed by the company;</w:t>
      </w:r>
    </w:p>
    <w:p w14:paraId="44AFC3BF" w14:textId="33C665A2" w:rsidR="00350832" w:rsidRPr="003D711C" w:rsidRDefault="00350832" w:rsidP="00350832">
      <w:pPr>
        <w:pStyle w:val="SectionBody"/>
        <w:rPr>
          <w:u w:val="single"/>
        </w:rPr>
      </w:pPr>
      <w:r w:rsidRPr="003D711C">
        <w:rPr>
          <w:u w:val="single"/>
        </w:rPr>
        <w:t xml:space="preserve">(B) </w:t>
      </w:r>
      <w:r w:rsidR="00636057">
        <w:rPr>
          <w:u w:val="single"/>
        </w:rPr>
        <w:t>F</w:t>
      </w:r>
      <w:r w:rsidRPr="003D711C">
        <w:rPr>
          <w:u w:val="single"/>
        </w:rPr>
        <w:t>or a protected series of a non-surviving company which after the merger will be a relocated protected series:</w:t>
      </w:r>
    </w:p>
    <w:p w14:paraId="25F546DD" w14:textId="48DACB3D" w:rsidR="00350832" w:rsidRPr="003D711C" w:rsidRDefault="00350832" w:rsidP="00350832">
      <w:pPr>
        <w:pStyle w:val="SectionBody"/>
        <w:rPr>
          <w:u w:val="single"/>
        </w:rPr>
      </w:pPr>
      <w:r w:rsidRPr="003D711C">
        <w:rPr>
          <w:u w:val="single"/>
        </w:rPr>
        <w:t xml:space="preserve">(i) </w:t>
      </w:r>
      <w:r w:rsidR="00636057">
        <w:rPr>
          <w:u w:val="single"/>
        </w:rPr>
        <w:t>A</w:t>
      </w:r>
      <w:r w:rsidRPr="003D711C">
        <w:rPr>
          <w:u w:val="single"/>
        </w:rPr>
        <w:t xml:space="preserve"> statement of relocation signed by the non-surviving company which contains the name of the company and the name of the protected series before and after the merger; and</w:t>
      </w:r>
    </w:p>
    <w:p w14:paraId="4DAC42E8" w14:textId="70CFB9F1" w:rsidR="00350832" w:rsidRPr="003D711C" w:rsidRDefault="00350832" w:rsidP="00350832">
      <w:pPr>
        <w:pStyle w:val="SectionBody"/>
        <w:rPr>
          <w:u w:val="single"/>
        </w:rPr>
      </w:pPr>
      <w:r w:rsidRPr="003D711C">
        <w:rPr>
          <w:u w:val="single"/>
        </w:rPr>
        <w:lastRenderedPageBreak/>
        <w:t xml:space="preserve">(ii) </w:t>
      </w:r>
      <w:r w:rsidR="00636057">
        <w:rPr>
          <w:u w:val="single"/>
        </w:rPr>
        <w:t>A</w:t>
      </w:r>
      <w:r w:rsidRPr="003D711C">
        <w:rPr>
          <w:u w:val="single"/>
        </w:rPr>
        <w:t xml:space="preserve"> statement of protected series designation signed by the surviving company; and</w:t>
      </w:r>
    </w:p>
    <w:p w14:paraId="648FA814" w14:textId="68D0D35B" w:rsidR="00350832" w:rsidRPr="003D711C" w:rsidRDefault="00350832" w:rsidP="00350832">
      <w:pPr>
        <w:pStyle w:val="SectionBody"/>
        <w:rPr>
          <w:u w:val="single"/>
        </w:rPr>
      </w:pPr>
      <w:r w:rsidRPr="003D711C">
        <w:rPr>
          <w:u w:val="single"/>
        </w:rPr>
        <w:t xml:space="preserve">(C) </w:t>
      </w:r>
      <w:r w:rsidR="00636057">
        <w:rPr>
          <w:u w:val="single"/>
        </w:rPr>
        <w:t>F</w:t>
      </w:r>
      <w:r w:rsidRPr="003D711C">
        <w:rPr>
          <w:u w:val="single"/>
        </w:rPr>
        <w:t>or a protected series being established by the surviving company as a result of the merger, a protected series designation signed by the company.</w:t>
      </w:r>
    </w:p>
    <w:p w14:paraId="762FF362"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4B0617E1" w14:textId="29FDF031" w:rsidR="00520C40" w:rsidRPr="003D711C" w:rsidRDefault="00350832" w:rsidP="00520C40">
      <w:pPr>
        <w:pStyle w:val="SectionHeading"/>
        <w:rPr>
          <w:u w:val="single"/>
        </w:rPr>
      </w:pPr>
      <w:r w:rsidRPr="003D711C">
        <w:rPr>
          <w:u w:val="single"/>
        </w:rPr>
        <w:t>§</w:t>
      </w:r>
      <w:r w:rsidR="00ED5668">
        <w:rPr>
          <w:u w:val="single"/>
        </w:rPr>
        <w:t>31B-14-60</w:t>
      </w:r>
      <w:r w:rsidRPr="003D711C">
        <w:rPr>
          <w:u w:val="single"/>
        </w:rPr>
        <w:t xml:space="preserve">7. Effect </w:t>
      </w:r>
      <w:r w:rsidR="00D32E17" w:rsidRPr="003D711C">
        <w:rPr>
          <w:u w:val="single"/>
        </w:rPr>
        <w:t>o</w:t>
      </w:r>
      <w:r w:rsidRPr="003D711C">
        <w:rPr>
          <w:u w:val="single"/>
        </w:rPr>
        <w:t xml:space="preserve">f </w:t>
      </w:r>
      <w:r w:rsidR="00D32E17" w:rsidRPr="003D711C">
        <w:rPr>
          <w:u w:val="single"/>
        </w:rPr>
        <w:t>m</w:t>
      </w:r>
      <w:r w:rsidRPr="003D711C">
        <w:rPr>
          <w:u w:val="single"/>
        </w:rPr>
        <w:t xml:space="preserve">erger. </w:t>
      </w:r>
    </w:p>
    <w:p w14:paraId="05611426" w14:textId="7F911AC2" w:rsidR="00520C40" w:rsidRPr="003D711C" w:rsidRDefault="00615BCD" w:rsidP="00350832">
      <w:pPr>
        <w:pStyle w:val="SectionBody"/>
        <w:rPr>
          <w:b/>
          <w:bCs/>
          <w:u w:val="single"/>
        </w:rPr>
      </w:pPr>
      <w:r>
        <w:rPr>
          <w:u w:val="single"/>
        </w:rPr>
        <w:t xml:space="preserve">(a) </w:t>
      </w:r>
      <w:r w:rsidR="00520C40" w:rsidRPr="003D711C">
        <w:rPr>
          <w:u w:val="single"/>
        </w:rPr>
        <w:t>When a merger under §</w:t>
      </w:r>
      <w:r w:rsidR="00ED5668">
        <w:rPr>
          <w:u w:val="single"/>
        </w:rPr>
        <w:t>31B-14-60</w:t>
      </w:r>
      <w:r w:rsidR="00520C40" w:rsidRPr="003D711C">
        <w:rPr>
          <w:u w:val="single"/>
        </w:rPr>
        <w:t xml:space="preserve">4 becomes effective, in addition to the effects stated in </w:t>
      </w:r>
      <w:r w:rsidR="009C7153" w:rsidRPr="003D711C">
        <w:rPr>
          <w:u w:val="single"/>
        </w:rPr>
        <w:t>§31B-9-906 of this code</w:t>
      </w:r>
      <w:r w:rsidR="00520C40" w:rsidRPr="003D711C">
        <w:rPr>
          <w:u w:val="single"/>
        </w:rPr>
        <w:t>:</w:t>
      </w:r>
    </w:p>
    <w:p w14:paraId="0FDF278C" w14:textId="3FCB3E7C" w:rsidR="00350832" w:rsidRPr="003D711C" w:rsidRDefault="00350832" w:rsidP="00350832">
      <w:pPr>
        <w:pStyle w:val="SectionBody"/>
        <w:rPr>
          <w:u w:val="single"/>
        </w:rPr>
      </w:pPr>
      <w:r w:rsidRPr="003D711C">
        <w:rPr>
          <w:u w:val="single"/>
        </w:rPr>
        <w:t xml:space="preserve">(1) </w:t>
      </w:r>
      <w:r w:rsidR="00636057">
        <w:rPr>
          <w:u w:val="single"/>
        </w:rPr>
        <w:t>A</w:t>
      </w:r>
      <w:r w:rsidRPr="003D711C">
        <w:rPr>
          <w:u w:val="single"/>
        </w:rPr>
        <w:t>s provided in the plan of merger, each protected series of each merging company which was established before the merger:</w:t>
      </w:r>
    </w:p>
    <w:p w14:paraId="7EFCEA57" w14:textId="409C7CF4" w:rsidR="00350832" w:rsidRPr="003D711C" w:rsidRDefault="00350832" w:rsidP="00350832">
      <w:pPr>
        <w:pStyle w:val="SectionBody"/>
        <w:rPr>
          <w:u w:val="single"/>
        </w:rPr>
      </w:pPr>
      <w:r w:rsidRPr="003D711C">
        <w:rPr>
          <w:u w:val="single"/>
        </w:rPr>
        <w:t xml:space="preserve">(A) </w:t>
      </w:r>
      <w:r w:rsidR="00636057">
        <w:rPr>
          <w:u w:val="single"/>
        </w:rPr>
        <w:t>I</w:t>
      </w:r>
      <w:r w:rsidRPr="003D711C">
        <w:rPr>
          <w:u w:val="single"/>
        </w:rPr>
        <w:t>s a relocated protected series or continuing protected series; or</w:t>
      </w:r>
    </w:p>
    <w:p w14:paraId="47B70C8F" w14:textId="6112EEA7" w:rsidR="00350832" w:rsidRPr="003D711C" w:rsidRDefault="00350832" w:rsidP="00764AF0">
      <w:pPr>
        <w:pStyle w:val="SectionBody"/>
        <w:rPr>
          <w:u w:val="single"/>
        </w:rPr>
      </w:pPr>
      <w:r w:rsidRPr="003D711C">
        <w:rPr>
          <w:u w:val="single"/>
        </w:rPr>
        <w:t xml:space="preserve">(B) </w:t>
      </w:r>
      <w:r w:rsidR="00636057">
        <w:rPr>
          <w:u w:val="single"/>
        </w:rPr>
        <w:t>I</w:t>
      </w:r>
      <w:r w:rsidRPr="003D711C">
        <w:rPr>
          <w:u w:val="single"/>
        </w:rPr>
        <w:t>s dissolved, wound up, and terminated;</w:t>
      </w:r>
    </w:p>
    <w:p w14:paraId="546994A7" w14:textId="2B0DFEAE" w:rsidR="00350832" w:rsidRPr="003D711C" w:rsidRDefault="00350832" w:rsidP="00350832">
      <w:pPr>
        <w:pStyle w:val="SectionBody"/>
        <w:rPr>
          <w:u w:val="single"/>
        </w:rPr>
      </w:pPr>
      <w:r w:rsidRPr="003D711C">
        <w:rPr>
          <w:u w:val="single"/>
        </w:rPr>
        <w:t xml:space="preserve">(2) </w:t>
      </w:r>
      <w:r w:rsidR="00636057">
        <w:rPr>
          <w:u w:val="single"/>
        </w:rPr>
        <w:t>A</w:t>
      </w:r>
      <w:r w:rsidRPr="003D711C">
        <w:rPr>
          <w:u w:val="single"/>
        </w:rPr>
        <w:t>ny protected series to be established as a result of the merger is established;</w:t>
      </w:r>
    </w:p>
    <w:p w14:paraId="7178A82D" w14:textId="6A102E00" w:rsidR="00350832" w:rsidRPr="003D711C" w:rsidRDefault="00350832" w:rsidP="00350832">
      <w:pPr>
        <w:pStyle w:val="SectionBody"/>
        <w:rPr>
          <w:u w:val="single"/>
        </w:rPr>
      </w:pPr>
      <w:r w:rsidRPr="003D711C">
        <w:rPr>
          <w:u w:val="single"/>
        </w:rPr>
        <w:t xml:space="preserve">(3) </w:t>
      </w:r>
      <w:r w:rsidR="00636057">
        <w:rPr>
          <w:u w:val="single"/>
        </w:rPr>
        <w:t>A</w:t>
      </w:r>
      <w:r w:rsidRPr="003D711C">
        <w:rPr>
          <w:u w:val="single"/>
        </w:rPr>
        <w:t>ny relocated protected series or continuing protected series is the same person without interruption as it was before the merger;</w:t>
      </w:r>
    </w:p>
    <w:p w14:paraId="3CD8BA90" w14:textId="3C217AC4" w:rsidR="00350832" w:rsidRPr="003D711C" w:rsidRDefault="00350832" w:rsidP="00350832">
      <w:pPr>
        <w:pStyle w:val="SectionBody"/>
        <w:rPr>
          <w:u w:val="single"/>
        </w:rPr>
      </w:pPr>
      <w:r w:rsidRPr="003D711C">
        <w:rPr>
          <w:u w:val="single"/>
        </w:rPr>
        <w:t xml:space="preserve">(4) </w:t>
      </w:r>
      <w:r w:rsidR="00636057">
        <w:rPr>
          <w:u w:val="single"/>
        </w:rPr>
        <w:t>A</w:t>
      </w:r>
      <w:r w:rsidRPr="003D711C">
        <w:rPr>
          <w:u w:val="single"/>
        </w:rPr>
        <w:t>ll property of a relocated protected series or continuing protected series continues to be vested in the protected series without transfer, reversion, or impairment;</w:t>
      </w:r>
    </w:p>
    <w:p w14:paraId="6179F5A9" w14:textId="4B4467C2" w:rsidR="00350832" w:rsidRPr="003D711C" w:rsidRDefault="00350832" w:rsidP="00350832">
      <w:pPr>
        <w:pStyle w:val="SectionBody"/>
        <w:rPr>
          <w:u w:val="single"/>
        </w:rPr>
      </w:pPr>
      <w:r w:rsidRPr="003D711C">
        <w:rPr>
          <w:u w:val="single"/>
        </w:rPr>
        <w:t xml:space="preserve">(5) </w:t>
      </w:r>
      <w:r w:rsidR="00636057">
        <w:rPr>
          <w:u w:val="single"/>
        </w:rPr>
        <w:t>Al</w:t>
      </w:r>
      <w:r w:rsidRPr="003D711C">
        <w:rPr>
          <w:u w:val="single"/>
        </w:rPr>
        <w:t>l debts, obligations, and other liabilities of a relocated protected series or continuing protected series continue as debts, obligations, and other liabilities of the protected series;</w:t>
      </w:r>
    </w:p>
    <w:p w14:paraId="1ED23BF3" w14:textId="69051A6E" w:rsidR="00350832" w:rsidRPr="003D711C" w:rsidRDefault="00350832" w:rsidP="00350832">
      <w:pPr>
        <w:pStyle w:val="SectionBody"/>
        <w:rPr>
          <w:u w:val="single"/>
        </w:rPr>
      </w:pPr>
      <w:r w:rsidRPr="003D711C">
        <w:rPr>
          <w:u w:val="single"/>
        </w:rPr>
        <w:t xml:space="preserve">(6) </w:t>
      </w:r>
      <w:r w:rsidR="00636057">
        <w:rPr>
          <w:u w:val="single"/>
        </w:rPr>
        <w:t>E</w:t>
      </w:r>
      <w:r w:rsidRPr="003D711C">
        <w:rPr>
          <w:u w:val="single"/>
        </w:rPr>
        <w:t>xcept as otherwise provided by law or the plan of merger, all the rights, privileges, immunities, powers, and purposes of a relocated protected series or continuing protected series remain in the protected series;</w:t>
      </w:r>
    </w:p>
    <w:p w14:paraId="02528DCE" w14:textId="46F56B66" w:rsidR="00350832" w:rsidRPr="003D711C" w:rsidRDefault="00350832" w:rsidP="00350832">
      <w:pPr>
        <w:pStyle w:val="SectionBody"/>
        <w:rPr>
          <w:u w:val="single"/>
        </w:rPr>
      </w:pPr>
      <w:r w:rsidRPr="003D711C">
        <w:rPr>
          <w:u w:val="single"/>
        </w:rPr>
        <w:t xml:space="preserve">(7) </w:t>
      </w:r>
      <w:r w:rsidR="00636057">
        <w:rPr>
          <w:u w:val="single"/>
        </w:rPr>
        <w:t>T</w:t>
      </w:r>
      <w:r w:rsidRPr="003D711C">
        <w:rPr>
          <w:u w:val="single"/>
        </w:rPr>
        <w:t>he new name of a relocated protected series may be substituted for the former name of the protected series in any pending action or proceeding;</w:t>
      </w:r>
    </w:p>
    <w:p w14:paraId="3416D7FA" w14:textId="46E6B0FD" w:rsidR="00350832" w:rsidRPr="003D711C" w:rsidRDefault="00350832" w:rsidP="00350832">
      <w:pPr>
        <w:pStyle w:val="SectionBody"/>
        <w:rPr>
          <w:u w:val="single"/>
        </w:rPr>
      </w:pPr>
      <w:r w:rsidRPr="003D711C">
        <w:rPr>
          <w:u w:val="single"/>
        </w:rPr>
        <w:t xml:space="preserve">(8) </w:t>
      </w:r>
      <w:r w:rsidR="00636057">
        <w:rPr>
          <w:u w:val="single"/>
        </w:rPr>
        <w:t>If</w:t>
      </w:r>
      <w:r w:rsidRPr="003D711C">
        <w:rPr>
          <w:u w:val="single"/>
        </w:rPr>
        <w:t xml:space="preserve"> provided in the plan of merger:</w:t>
      </w:r>
    </w:p>
    <w:p w14:paraId="6B6857E1" w14:textId="62655520" w:rsidR="00350832" w:rsidRPr="003D711C" w:rsidRDefault="00350832" w:rsidP="00350832">
      <w:pPr>
        <w:pStyle w:val="SectionBody"/>
        <w:rPr>
          <w:u w:val="single"/>
        </w:rPr>
      </w:pPr>
      <w:r w:rsidRPr="003D711C">
        <w:rPr>
          <w:u w:val="single"/>
        </w:rPr>
        <w:t xml:space="preserve">(A) </w:t>
      </w:r>
      <w:r w:rsidR="00636057">
        <w:rPr>
          <w:u w:val="single"/>
        </w:rPr>
        <w:t>A</w:t>
      </w:r>
      <w:r w:rsidRPr="003D711C">
        <w:rPr>
          <w:u w:val="single"/>
        </w:rPr>
        <w:t xml:space="preserve"> person becomes an associated member or protected-series transferee of a </w:t>
      </w:r>
      <w:r w:rsidRPr="003D711C">
        <w:rPr>
          <w:u w:val="single"/>
        </w:rPr>
        <w:lastRenderedPageBreak/>
        <w:t>relocated protected series or continuing protected series;</w:t>
      </w:r>
    </w:p>
    <w:p w14:paraId="1D003D37" w14:textId="519D60BC" w:rsidR="00350832" w:rsidRPr="003D711C" w:rsidRDefault="00350832" w:rsidP="00350832">
      <w:pPr>
        <w:pStyle w:val="SectionBody"/>
        <w:rPr>
          <w:u w:val="single"/>
        </w:rPr>
      </w:pPr>
      <w:r w:rsidRPr="003D711C">
        <w:rPr>
          <w:u w:val="single"/>
        </w:rPr>
        <w:t xml:space="preserve">(B) </w:t>
      </w:r>
      <w:r w:rsidR="00636057">
        <w:rPr>
          <w:u w:val="single"/>
        </w:rPr>
        <w:t>A</w:t>
      </w:r>
      <w:r w:rsidRPr="003D711C">
        <w:rPr>
          <w:u w:val="single"/>
        </w:rPr>
        <w:t xml:space="preserve"> person becomes an associated member of a protected series established by the surviving company as a result of the merger;</w:t>
      </w:r>
    </w:p>
    <w:p w14:paraId="2D391ECE" w14:textId="32924198" w:rsidR="00350832" w:rsidRPr="003D711C" w:rsidRDefault="00350832" w:rsidP="00764AF0">
      <w:pPr>
        <w:pStyle w:val="SectionBody"/>
        <w:rPr>
          <w:u w:val="single"/>
        </w:rPr>
      </w:pPr>
      <w:r w:rsidRPr="003D711C">
        <w:rPr>
          <w:u w:val="single"/>
        </w:rPr>
        <w:t xml:space="preserve">(C) </w:t>
      </w:r>
      <w:r w:rsidR="00636057">
        <w:rPr>
          <w:u w:val="single"/>
        </w:rPr>
        <w:t>A</w:t>
      </w:r>
      <w:r w:rsidRPr="003D711C">
        <w:rPr>
          <w:u w:val="single"/>
        </w:rPr>
        <w:t>ny change in the rights or obligations of a person in the person’s capacity as an associated member or protected-series transferee of a relocated protected series or continuing protected series take effect; and</w:t>
      </w:r>
    </w:p>
    <w:p w14:paraId="035F84AE" w14:textId="4D0D0976" w:rsidR="00350832" w:rsidRPr="003D711C" w:rsidRDefault="00350832" w:rsidP="00350832">
      <w:pPr>
        <w:pStyle w:val="SectionBody"/>
        <w:rPr>
          <w:u w:val="single"/>
        </w:rPr>
      </w:pPr>
      <w:r w:rsidRPr="003D711C">
        <w:rPr>
          <w:u w:val="single"/>
        </w:rPr>
        <w:t xml:space="preserve">(D) </w:t>
      </w:r>
      <w:r w:rsidR="00636057">
        <w:rPr>
          <w:u w:val="single"/>
        </w:rPr>
        <w:t>A</w:t>
      </w:r>
      <w:r w:rsidRPr="003D711C">
        <w:rPr>
          <w:u w:val="single"/>
        </w:rPr>
        <w:t>ny consideration to be paid to a person that before the merger was an associated member or protected-series transferee of a relocated protected series or continuing protected series is due; and</w:t>
      </w:r>
    </w:p>
    <w:p w14:paraId="0271B166" w14:textId="2F96ED4E" w:rsidR="00350832" w:rsidRPr="003D711C" w:rsidRDefault="00350832" w:rsidP="00350832">
      <w:pPr>
        <w:pStyle w:val="SectionBody"/>
        <w:rPr>
          <w:u w:val="single"/>
        </w:rPr>
      </w:pPr>
      <w:r w:rsidRPr="003D711C">
        <w:rPr>
          <w:u w:val="single"/>
        </w:rPr>
        <w:t xml:space="preserve">(9) </w:t>
      </w:r>
      <w:r w:rsidR="00636057">
        <w:rPr>
          <w:u w:val="single"/>
        </w:rPr>
        <w:t>A</w:t>
      </w:r>
      <w:r w:rsidRPr="003D711C">
        <w:rPr>
          <w:u w:val="single"/>
        </w:rPr>
        <w:t xml:space="preserve">ny person that is a member of a relocated protected series becomes a member of the surviving company, if not already a member. </w:t>
      </w:r>
    </w:p>
    <w:p w14:paraId="5EAF53A5"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0728C6A0" w14:textId="30869C15" w:rsidR="00350832" w:rsidRPr="003D711C" w:rsidRDefault="00350832" w:rsidP="00520C40">
      <w:pPr>
        <w:pStyle w:val="SectionHeading"/>
        <w:rPr>
          <w:u w:val="single"/>
        </w:rPr>
      </w:pPr>
      <w:r w:rsidRPr="003D711C">
        <w:rPr>
          <w:u w:val="single"/>
        </w:rPr>
        <w:t>§</w:t>
      </w:r>
      <w:r w:rsidR="00ED5668">
        <w:rPr>
          <w:u w:val="single"/>
        </w:rPr>
        <w:t>31B-14-60</w:t>
      </w:r>
      <w:r w:rsidRPr="003D711C">
        <w:rPr>
          <w:u w:val="single"/>
        </w:rPr>
        <w:t xml:space="preserve">8. </w:t>
      </w:r>
      <w:r w:rsidRPr="00636057">
        <w:rPr>
          <w:u w:val="single"/>
        </w:rPr>
        <w:t xml:space="preserve">Application </w:t>
      </w:r>
      <w:r w:rsidR="00D32E17" w:rsidRPr="00636057">
        <w:rPr>
          <w:u w:val="single"/>
        </w:rPr>
        <w:t>o</w:t>
      </w:r>
      <w:r w:rsidRPr="00636057">
        <w:rPr>
          <w:u w:val="single"/>
        </w:rPr>
        <w:t xml:space="preserve">f </w:t>
      </w:r>
      <w:r w:rsidR="00520C40" w:rsidRPr="00636057">
        <w:rPr>
          <w:u w:val="single"/>
        </w:rPr>
        <w:t>§</w:t>
      </w:r>
      <w:r w:rsidR="00ED5668" w:rsidRPr="00636057">
        <w:rPr>
          <w:u w:val="single"/>
        </w:rPr>
        <w:t>31B-14-40</w:t>
      </w:r>
      <w:r w:rsidR="00520C40" w:rsidRPr="00636057">
        <w:rPr>
          <w:u w:val="single"/>
        </w:rPr>
        <w:t xml:space="preserve">4 </w:t>
      </w:r>
      <w:r w:rsidR="00D32E17" w:rsidRPr="00636057">
        <w:rPr>
          <w:u w:val="single"/>
        </w:rPr>
        <w:t>a</w:t>
      </w:r>
      <w:r w:rsidRPr="00636057">
        <w:rPr>
          <w:u w:val="single"/>
        </w:rPr>
        <w:t xml:space="preserve">fter </w:t>
      </w:r>
      <w:r w:rsidR="00D32E17" w:rsidRPr="00636057">
        <w:rPr>
          <w:u w:val="single"/>
        </w:rPr>
        <w:t>m</w:t>
      </w:r>
      <w:r w:rsidRPr="00636057">
        <w:rPr>
          <w:u w:val="single"/>
        </w:rPr>
        <w:t>erger.</w:t>
      </w:r>
    </w:p>
    <w:p w14:paraId="42589EE6" w14:textId="2B0A35C8" w:rsidR="00350832" w:rsidRPr="003D711C" w:rsidRDefault="00350832" w:rsidP="00350832">
      <w:pPr>
        <w:pStyle w:val="SectionBody"/>
        <w:rPr>
          <w:u w:val="single"/>
        </w:rPr>
      </w:pPr>
      <w:r w:rsidRPr="003D711C">
        <w:rPr>
          <w:u w:val="single"/>
        </w:rPr>
        <w:t xml:space="preserve">(a) A creditor’s right that existed under </w:t>
      </w:r>
      <w:r w:rsidR="00520C40" w:rsidRPr="003D711C">
        <w:rPr>
          <w:u w:val="single"/>
        </w:rPr>
        <w:t>§</w:t>
      </w:r>
      <w:r w:rsidR="00ED5668">
        <w:rPr>
          <w:u w:val="single"/>
        </w:rPr>
        <w:t>31B-14-40</w:t>
      </w:r>
      <w:r w:rsidR="00520C40" w:rsidRPr="003D711C">
        <w:rPr>
          <w:u w:val="single"/>
        </w:rPr>
        <w:t xml:space="preserve">4 </w:t>
      </w:r>
      <w:r w:rsidRPr="003D711C">
        <w:rPr>
          <w:u w:val="single"/>
        </w:rPr>
        <w:t xml:space="preserve">immediately before a merger under </w:t>
      </w:r>
      <w:r w:rsidR="00520C40" w:rsidRPr="003D711C">
        <w:rPr>
          <w:u w:val="single"/>
        </w:rPr>
        <w:t>§</w:t>
      </w:r>
      <w:r w:rsidR="00ED5668">
        <w:rPr>
          <w:u w:val="single"/>
        </w:rPr>
        <w:t>31B-14-60</w:t>
      </w:r>
      <w:r w:rsidR="00520C40" w:rsidRPr="003D711C">
        <w:rPr>
          <w:u w:val="single"/>
        </w:rPr>
        <w:t xml:space="preserve">4 </w:t>
      </w:r>
      <w:r w:rsidRPr="003D711C">
        <w:rPr>
          <w:u w:val="single"/>
        </w:rPr>
        <w:t>may be enforced after the merger in accordance with the following rules:</w:t>
      </w:r>
    </w:p>
    <w:p w14:paraId="5CD4AEED" w14:textId="2EDDF788" w:rsidR="00350832" w:rsidRPr="003D711C" w:rsidRDefault="00350832" w:rsidP="00350832">
      <w:pPr>
        <w:pStyle w:val="SectionBody"/>
        <w:rPr>
          <w:u w:val="single"/>
        </w:rPr>
      </w:pPr>
      <w:r w:rsidRPr="003D711C">
        <w:rPr>
          <w:u w:val="single"/>
        </w:rPr>
        <w:t>(1) A creditor’s right that existed immediately before the merger against the surviving company, a continuing protected series, or a relocated protected series continues without change after the merger.</w:t>
      </w:r>
    </w:p>
    <w:p w14:paraId="66479DFA" w14:textId="34570BF8" w:rsidR="00350832" w:rsidRPr="003D711C" w:rsidRDefault="00350832" w:rsidP="00350832">
      <w:pPr>
        <w:pStyle w:val="SectionBody"/>
        <w:rPr>
          <w:u w:val="single"/>
        </w:rPr>
      </w:pPr>
      <w:r w:rsidRPr="003D711C">
        <w:rPr>
          <w:u w:val="single"/>
        </w:rPr>
        <w:t>(2) A creditor’s right that existed immediately before the merger against a non-surviving company:</w:t>
      </w:r>
    </w:p>
    <w:p w14:paraId="64845E87" w14:textId="1EB844CE" w:rsidR="00350832" w:rsidRPr="003D711C" w:rsidRDefault="00350832" w:rsidP="00350832">
      <w:pPr>
        <w:pStyle w:val="SectionBody"/>
        <w:rPr>
          <w:u w:val="single"/>
        </w:rPr>
      </w:pPr>
      <w:r w:rsidRPr="003D711C">
        <w:rPr>
          <w:u w:val="single"/>
        </w:rPr>
        <w:t xml:space="preserve">(A) </w:t>
      </w:r>
      <w:r w:rsidR="00636057">
        <w:rPr>
          <w:u w:val="single"/>
        </w:rPr>
        <w:t>M</w:t>
      </w:r>
      <w:r w:rsidRPr="003D711C">
        <w:rPr>
          <w:u w:val="single"/>
        </w:rPr>
        <w:t>ay be asserted against an asset of the non-surviving company which vested in the surviving company as a result of the merger; and</w:t>
      </w:r>
    </w:p>
    <w:p w14:paraId="452B51A9" w14:textId="6A57EDE4" w:rsidR="00350832" w:rsidRPr="003D711C" w:rsidRDefault="00350832" w:rsidP="00350832">
      <w:pPr>
        <w:pStyle w:val="SectionBody"/>
        <w:rPr>
          <w:u w:val="single"/>
        </w:rPr>
      </w:pPr>
      <w:r w:rsidRPr="003D711C">
        <w:rPr>
          <w:u w:val="single"/>
        </w:rPr>
        <w:t xml:space="preserve">(B) </w:t>
      </w:r>
      <w:r w:rsidR="00636057">
        <w:rPr>
          <w:u w:val="single"/>
        </w:rPr>
        <w:t>D</w:t>
      </w:r>
      <w:r w:rsidRPr="003D711C">
        <w:rPr>
          <w:u w:val="single"/>
        </w:rPr>
        <w:t>oes not otherwise change.</w:t>
      </w:r>
    </w:p>
    <w:p w14:paraId="29E89A76" w14:textId="124EED1B" w:rsidR="00350832" w:rsidRPr="003D711C" w:rsidRDefault="00350832" w:rsidP="00350832">
      <w:pPr>
        <w:pStyle w:val="SectionBody"/>
        <w:rPr>
          <w:u w:val="single"/>
        </w:rPr>
      </w:pPr>
      <w:r w:rsidRPr="003D711C">
        <w:rPr>
          <w:u w:val="single"/>
        </w:rPr>
        <w:t>(3) Subject to subsection (b), the following rules apply:</w:t>
      </w:r>
    </w:p>
    <w:p w14:paraId="5B7A6114" w14:textId="144ADFCE" w:rsidR="00350832" w:rsidRPr="003D711C" w:rsidRDefault="00350832" w:rsidP="00350832">
      <w:pPr>
        <w:pStyle w:val="SectionBody"/>
        <w:rPr>
          <w:u w:val="single"/>
        </w:rPr>
      </w:pPr>
      <w:r w:rsidRPr="003D711C">
        <w:rPr>
          <w:u w:val="single"/>
        </w:rPr>
        <w:t xml:space="preserve">(A) In addition to the remedy stated in paragraph (1), a creditor with a right under </w:t>
      </w:r>
      <w:r w:rsidR="00520C40" w:rsidRPr="003D711C">
        <w:rPr>
          <w:u w:val="single"/>
        </w:rPr>
        <w:t>§</w:t>
      </w:r>
      <w:r w:rsidR="00ED5668">
        <w:rPr>
          <w:u w:val="single"/>
        </w:rPr>
        <w:t>31B-14-40</w:t>
      </w:r>
      <w:r w:rsidR="00520C40" w:rsidRPr="003D711C">
        <w:rPr>
          <w:u w:val="single"/>
        </w:rPr>
        <w:t xml:space="preserve">4 </w:t>
      </w:r>
      <w:r w:rsidRPr="003D711C">
        <w:rPr>
          <w:u w:val="single"/>
        </w:rPr>
        <w:t xml:space="preserve">which existed immediately before the merger against a non-surviving </w:t>
      </w:r>
      <w:r w:rsidRPr="003D711C">
        <w:rPr>
          <w:u w:val="single"/>
        </w:rPr>
        <w:lastRenderedPageBreak/>
        <w:t>company or a relocated protected series may assert the right against:</w:t>
      </w:r>
    </w:p>
    <w:p w14:paraId="00EB2FA9" w14:textId="40910A6F" w:rsidR="00350832" w:rsidRPr="003D711C" w:rsidRDefault="00350832" w:rsidP="00350832">
      <w:pPr>
        <w:pStyle w:val="SectionBody"/>
        <w:rPr>
          <w:u w:val="single"/>
        </w:rPr>
      </w:pPr>
      <w:r w:rsidRPr="003D711C">
        <w:rPr>
          <w:u w:val="single"/>
        </w:rPr>
        <w:t xml:space="preserve">(i) </w:t>
      </w:r>
      <w:r w:rsidR="00636057">
        <w:rPr>
          <w:u w:val="single"/>
        </w:rPr>
        <w:t>A</w:t>
      </w:r>
      <w:r w:rsidRPr="003D711C">
        <w:rPr>
          <w:u w:val="single"/>
        </w:rPr>
        <w:t xml:space="preserve">n asset of the surviving company, other than an asset of the non-surviving company which vested in the surviving company as a result of the merger; </w:t>
      </w:r>
    </w:p>
    <w:p w14:paraId="59900F61" w14:textId="76517ABB" w:rsidR="00350832" w:rsidRPr="003D711C" w:rsidRDefault="00350832" w:rsidP="00350832">
      <w:pPr>
        <w:pStyle w:val="SectionBody"/>
        <w:rPr>
          <w:u w:val="single"/>
        </w:rPr>
      </w:pPr>
      <w:r w:rsidRPr="003D711C">
        <w:rPr>
          <w:u w:val="single"/>
        </w:rPr>
        <w:t xml:space="preserve">(ii) </w:t>
      </w:r>
      <w:r w:rsidR="00636057">
        <w:rPr>
          <w:u w:val="single"/>
        </w:rPr>
        <w:t>A</w:t>
      </w:r>
      <w:r w:rsidRPr="003D711C">
        <w:rPr>
          <w:u w:val="single"/>
        </w:rPr>
        <w:t>n asset of a continuing protected series; or</w:t>
      </w:r>
    </w:p>
    <w:p w14:paraId="06AAE3CB" w14:textId="12CC2AF6" w:rsidR="00350832" w:rsidRPr="003D711C" w:rsidRDefault="00350832" w:rsidP="00002D36">
      <w:pPr>
        <w:pStyle w:val="SectionBody"/>
        <w:rPr>
          <w:u w:val="single"/>
        </w:rPr>
      </w:pPr>
      <w:r w:rsidRPr="003D711C">
        <w:rPr>
          <w:u w:val="single"/>
        </w:rPr>
        <w:t xml:space="preserve">(iii) </w:t>
      </w:r>
      <w:r w:rsidR="00636057">
        <w:rPr>
          <w:u w:val="single"/>
        </w:rPr>
        <w:t>A</w:t>
      </w:r>
      <w:r w:rsidRPr="003D711C">
        <w:rPr>
          <w:u w:val="single"/>
        </w:rPr>
        <w:t>n asset of a protected series established by the surviving company as a result of the merger;</w:t>
      </w:r>
    </w:p>
    <w:p w14:paraId="64F1A2BC" w14:textId="25A53EB0" w:rsidR="00350832" w:rsidRPr="003D711C" w:rsidRDefault="00350832" w:rsidP="00002D36">
      <w:pPr>
        <w:pStyle w:val="SectionBody"/>
        <w:rPr>
          <w:u w:val="single"/>
        </w:rPr>
      </w:pPr>
      <w:r w:rsidRPr="003D711C">
        <w:rPr>
          <w:u w:val="single"/>
        </w:rPr>
        <w:t xml:space="preserve">(iv) </w:t>
      </w:r>
      <w:r w:rsidR="00636057">
        <w:rPr>
          <w:u w:val="single"/>
        </w:rPr>
        <w:t>I</w:t>
      </w:r>
      <w:r w:rsidRPr="003D711C">
        <w:rPr>
          <w:u w:val="single"/>
        </w:rPr>
        <w:t>f the creditor’s right was against an asset of the non-surviving company, an asset of a relocated series; or</w:t>
      </w:r>
    </w:p>
    <w:p w14:paraId="24FCE4C9" w14:textId="3CF56C6D" w:rsidR="00350832" w:rsidRPr="003D711C" w:rsidRDefault="00350832" w:rsidP="00350832">
      <w:pPr>
        <w:pStyle w:val="SectionBody"/>
        <w:rPr>
          <w:u w:val="single"/>
        </w:rPr>
      </w:pPr>
      <w:r w:rsidRPr="003D711C">
        <w:rPr>
          <w:u w:val="single"/>
        </w:rPr>
        <w:t xml:space="preserve">(v) </w:t>
      </w:r>
      <w:r w:rsidR="00636057">
        <w:rPr>
          <w:u w:val="single"/>
        </w:rPr>
        <w:t>If</w:t>
      </w:r>
      <w:r w:rsidRPr="003D711C">
        <w:rPr>
          <w:u w:val="single"/>
        </w:rPr>
        <w:t xml:space="preserve"> the creditor’s right was against an asset of a relocated protected series, an asset of another relocated protected series.</w:t>
      </w:r>
      <w:r w:rsidRPr="00002D36">
        <w:tab/>
      </w:r>
      <w:r w:rsidRPr="00002D36">
        <w:tab/>
      </w:r>
      <w:r w:rsidRPr="00002D36">
        <w:tab/>
      </w:r>
    </w:p>
    <w:p w14:paraId="14E1A85F" w14:textId="4FA35513" w:rsidR="00350832" w:rsidRPr="003D711C" w:rsidRDefault="00350832" w:rsidP="00350832">
      <w:pPr>
        <w:pStyle w:val="SectionBody"/>
        <w:rPr>
          <w:u w:val="single"/>
        </w:rPr>
      </w:pPr>
      <w:r w:rsidRPr="003D711C">
        <w:rPr>
          <w:u w:val="single"/>
        </w:rPr>
        <w:t>(B) In addition to the remedy stated in paragraph (2), a creditor with a right that existed immediately before the merger against the surviving company or a continuing protected series may assert the right against:</w:t>
      </w:r>
    </w:p>
    <w:p w14:paraId="30050494" w14:textId="6A99F979" w:rsidR="00350832" w:rsidRPr="003D711C" w:rsidRDefault="00350832" w:rsidP="00350832">
      <w:pPr>
        <w:pStyle w:val="SectionBody"/>
        <w:rPr>
          <w:u w:val="single"/>
        </w:rPr>
      </w:pPr>
      <w:r w:rsidRPr="003D711C">
        <w:rPr>
          <w:u w:val="single"/>
        </w:rPr>
        <w:t xml:space="preserve">(i) </w:t>
      </w:r>
      <w:r w:rsidR="00636057">
        <w:rPr>
          <w:u w:val="single"/>
        </w:rPr>
        <w:t>A</w:t>
      </w:r>
      <w:r w:rsidRPr="003D711C">
        <w:rPr>
          <w:u w:val="single"/>
        </w:rPr>
        <w:t>n asset of a relocated protected series; or</w:t>
      </w:r>
    </w:p>
    <w:p w14:paraId="4B8D60DB" w14:textId="452938CA" w:rsidR="00350832" w:rsidRPr="003D711C" w:rsidRDefault="00350832" w:rsidP="00350832">
      <w:pPr>
        <w:pStyle w:val="SectionBody"/>
        <w:rPr>
          <w:u w:val="single"/>
        </w:rPr>
      </w:pPr>
      <w:r w:rsidRPr="003D711C">
        <w:rPr>
          <w:u w:val="single"/>
        </w:rPr>
        <w:t xml:space="preserve">(ii) </w:t>
      </w:r>
      <w:r w:rsidR="00636057">
        <w:rPr>
          <w:u w:val="single"/>
        </w:rPr>
        <w:t>A</w:t>
      </w:r>
      <w:r w:rsidRPr="003D711C">
        <w:rPr>
          <w:u w:val="single"/>
        </w:rPr>
        <w:t>n asset of a non-surviving company which vested in the surviving company as a result of the merger.</w:t>
      </w:r>
    </w:p>
    <w:p w14:paraId="09C98927" w14:textId="77C2278C" w:rsidR="00350832" w:rsidRPr="003D711C" w:rsidRDefault="00C22C38" w:rsidP="00350832">
      <w:pPr>
        <w:pStyle w:val="SectionBody"/>
        <w:rPr>
          <w:u w:val="single"/>
        </w:rPr>
      </w:pPr>
      <w:r>
        <w:rPr>
          <w:u w:val="single"/>
        </w:rPr>
        <w:t xml:space="preserve">(b) </w:t>
      </w:r>
      <w:r w:rsidRPr="003D711C">
        <w:rPr>
          <w:u w:val="single"/>
        </w:rPr>
        <w:t>For</w:t>
      </w:r>
      <w:r w:rsidR="00350832" w:rsidRPr="003D711C">
        <w:rPr>
          <w:u w:val="single"/>
        </w:rPr>
        <w:t xml:space="preserve"> the purposes of subsection (a)(3) and </w:t>
      </w:r>
      <w:r w:rsidR="00520C40" w:rsidRPr="003D711C">
        <w:rPr>
          <w:u w:val="single"/>
        </w:rPr>
        <w:t>§</w:t>
      </w:r>
      <w:r w:rsidR="00ED5668">
        <w:rPr>
          <w:u w:val="single"/>
        </w:rPr>
        <w:t>31B-14-40</w:t>
      </w:r>
      <w:r w:rsidR="00520C40" w:rsidRPr="003D711C">
        <w:rPr>
          <w:u w:val="single"/>
        </w:rPr>
        <w:t>4</w:t>
      </w:r>
      <w:r w:rsidR="00350832" w:rsidRPr="003D711C">
        <w:rPr>
          <w:u w:val="single"/>
        </w:rPr>
        <w:t>(b)(1)(A), (2)(A), and (3)(A), the incurrence date is deemed be the date on which the merger becomes effective.</w:t>
      </w:r>
    </w:p>
    <w:p w14:paraId="139F5D9C" w14:textId="30F3C3DB" w:rsidR="00350832" w:rsidRPr="003D711C" w:rsidRDefault="00350832" w:rsidP="00350832">
      <w:pPr>
        <w:pStyle w:val="SectionBody"/>
        <w:rPr>
          <w:u w:val="single"/>
        </w:rPr>
      </w:pPr>
      <w:r w:rsidRPr="003D711C">
        <w:rPr>
          <w:u w:val="single"/>
        </w:rPr>
        <w:t xml:space="preserve">(c) A merger under </w:t>
      </w:r>
      <w:r w:rsidR="00905159" w:rsidRPr="003D711C">
        <w:rPr>
          <w:u w:val="single"/>
        </w:rPr>
        <w:t>§</w:t>
      </w:r>
      <w:r w:rsidR="00ED5668">
        <w:rPr>
          <w:u w:val="single"/>
        </w:rPr>
        <w:t>31B-14-60</w:t>
      </w:r>
      <w:r w:rsidR="00905159" w:rsidRPr="003D711C">
        <w:rPr>
          <w:u w:val="single"/>
        </w:rPr>
        <w:t xml:space="preserve">4 </w:t>
      </w:r>
      <w:r w:rsidRPr="003D711C">
        <w:rPr>
          <w:u w:val="single"/>
        </w:rPr>
        <w:t xml:space="preserve">does not affect the manner in which </w:t>
      </w:r>
      <w:r w:rsidR="00905159" w:rsidRPr="003D711C">
        <w:rPr>
          <w:u w:val="single"/>
        </w:rPr>
        <w:t>§</w:t>
      </w:r>
      <w:r w:rsidR="00ED5668">
        <w:rPr>
          <w:u w:val="single"/>
        </w:rPr>
        <w:t>31B-14-40</w:t>
      </w:r>
      <w:r w:rsidR="00905159" w:rsidRPr="003D711C">
        <w:rPr>
          <w:u w:val="single"/>
        </w:rPr>
        <w:t xml:space="preserve">4 </w:t>
      </w:r>
      <w:r w:rsidRPr="003D711C">
        <w:rPr>
          <w:u w:val="single"/>
        </w:rPr>
        <w:t>applies to a liability incurred after the merger.</w:t>
      </w:r>
    </w:p>
    <w:p w14:paraId="63D6E53D"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1DDBE9E7" w14:textId="5FC5F2D7" w:rsidR="00350832" w:rsidRPr="003D711C" w:rsidRDefault="00350832" w:rsidP="00520C40">
      <w:pPr>
        <w:pStyle w:val="ArticleHeading"/>
        <w:rPr>
          <w:u w:val="single"/>
        </w:rPr>
      </w:pPr>
      <w:r w:rsidRPr="003D711C">
        <w:rPr>
          <w:u w:val="single"/>
        </w:rPr>
        <w:t>ARTICLE 7</w:t>
      </w:r>
      <w:r w:rsidR="00520C40" w:rsidRPr="003D711C">
        <w:rPr>
          <w:u w:val="single"/>
        </w:rPr>
        <w:t xml:space="preserve">. </w:t>
      </w:r>
      <w:r w:rsidRPr="003D711C">
        <w:rPr>
          <w:u w:val="single"/>
        </w:rPr>
        <w:t>FOREIGN PROTECTED SERIES</w:t>
      </w:r>
      <w:r w:rsidR="00905159" w:rsidRPr="003D711C">
        <w:rPr>
          <w:u w:val="single"/>
        </w:rPr>
        <w:t>.</w:t>
      </w:r>
    </w:p>
    <w:p w14:paraId="18A9133E"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1A6EE5F0" w14:textId="6DCC62E6" w:rsidR="00520C40" w:rsidRPr="003D711C" w:rsidRDefault="00350832" w:rsidP="00520C40">
      <w:pPr>
        <w:pStyle w:val="SectionHeading"/>
        <w:rPr>
          <w:u w:val="single"/>
        </w:rPr>
      </w:pPr>
      <w:r w:rsidRPr="003D711C">
        <w:rPr>
          <w:u w:val="single"/>
        </w:rPr>
        <w:t>§</w:t>
      </w:r>
      <w:r w:rsidR="00ED5668">
        <w:rPr>
          <w:u w:val="single"/>
        </w:rPr>
        <w:t>31B-14-70</w:t>
      </w:r>
      <w:r w:rsidRPr="003D711C">
        <w:rPr>
          <w:u w:val="single"/>
        </w:rPr>
        <w:t xml:space="preserve">1. Governing </w:t>
      </w:r>
      <w:r w:rsidR="00D32E17" w:rsidRPr="003D711C">
        <w:rPr>
          <w:u w:val="single"/>
        </w:rPr>
        <w:t>l</w:t>
      </w:r>
      <w:r w:rsidRPr="003D711C">
        <w:rPr>
          <w:u w:val="single"/>
        </w:rPr>
        <w:t xml:space="preserve">aw. </w:t>
      </w:r>
    </w:p>
    <w:p w14:paraId="29540093" w14:textId="0783A5D6" w:rsidR="00350832" w:rsidRPr="00D51FFD" w:rsidRDefault="00615BCD" w:rsidP="00350832">
      <w:pPr>
        <w:pStyle w:val="SectionBody"/>
        <w:rPr>
          <w:u w:val="single"/>
        </w:rPr>
      </w:pPr>
      <w:r>
        <w:rPr>
          <w:u w:val="single"/>
        </w:rPr>
        <w:t xml:space="preserve">(a) </w:t>
      </w:r>
      <w:r w:rsidR="00520C40" w:rsidRPr="00D51FFD">
        <w:rPr>
          <w:u w:val="single"/>
        </w:rPr>
        <w:t xml:space="preserve">The law of the jurisdiction of formation of a foreign series limited liability </w:t>
      </w:r>
      <w:r w:rsidR="00FA2361">
        <w:rPr>
          <w:u w:val="single"/>
        </w:rPr>
        <w:t xml:space="preserve">company </w:t>
      </w:r>
      <w:r w:rsidR="00520C40" w:rsidRPr="00D51FFD">
        <w:rPr>
          <w:u w:val="single"/>
        </w:rPr>
        <w:t xml:space="preserve">governs: </w:t>
      </w:r>
    </w:p>
    <w:p w14:paraId="16A6D315" w14:textId="130C0150" w:rsidR="00350832" w:rsidRPr="00D51FFD" w:rsidRDefault="00350832" w:rsidP="00350832">
      <w:pPr>
        <w:pStyle w:val="SectionBody"/>
        <w:rPr>
          <w:u w:val="single"/>
        </w:rPr>
      </w:pPr>
      <w:r w:rsidRPr="00D51FFD">
        <w:rPr>
          <w:u w:val="single"/>
        </w:rPr>
        <w:t xml:space="preserve">(1) </w:t>
      </w:r>
      <w:r w:rsidR="00636057">
        <w:rPr>
          <w:u w:val="single"/>
        </w:rPr>
        <w:t>T</w:t>
      </w:r>
      <w:r w:rsidRPr="00D51FFD">
        <w:rPr>
          <w:u w:val="single"/>
        </w:rPr>
        <w:t>he internal affairs of a foreign protected series of the company, including:</w:t>
      </w:r>
    </w:p>
    <w:p w14:paraId="18FC91A4" w14:textId="5AC67FFE" w:rsidR="00350832" w:rsidRPr="00D51FFD" w:rsidRDefault="00350832" w:rsidP="00636057">
      <w:pPr>
        <w:pStyle w:val="SectionBody"/>
        <w:ind w:left="720" w:firstLine="0"/>
        <w:rPr>
          <w:u w:val="single"/>
        </w:rPr>
      </w:pPr>
      <w:r w:rsidRPr="00D51FFD">
        <w:rPr>
          <w:u w:val="single"/>
        </w:rPr>
        <w:t xml:space="preserve">(A) </w:t>
      </w:r>
      <w:r w:rsidR="00636057">
        <w:rPr>
          <w:u w:val="single"/>
        </w:rPr>
        <w:t>R</w:t>
      </w:r>
      <w:r w:rsidRPr="00D51FFD">
        <w:rPr>
          <w:u w:val="single"/>
        </w:rPr>
        <w:t xml:space="preserve">elations among any associated members of the foreign protected series; </w:t>
      </w:r>
    </w:p>
    <w:p w14:paraId="2C6BFF38" w14:textId="5FCD881E" w:rsidR="00350832" w:rsidRPr="00D51FFD" w:rsidRDefault="00350832" w:rsidP="00636057">
      <w:pPr>
        <w:pStyle w:val="SectionBody"/>
        <w:rPr>
          <w:u w:val="single"/>
        </w:rPr>
      </w:pPr>
      <w:r w:rsidRPr="00D51FFD">
        <w:rPr>
          <w:u w:val="single"/>
        </w:rPr>
        <w:lastRenderedPageBreak/>
        <w:t xml:space="preserve">(B) </w:t>
      </w:r>
      <w:r w:rsidR="00636057">
        <w:rPr>
          <w:u w:val="single"/>
        </w:rPr>
        <w:t>R</w:t>
      </w:r>
      <w:r w:rsidRPr="00D51FFD">
        <w:rPr>
          <w:u w:val="single"/>
        </w:rPr>
        <w:t>elations between the foreign protected series and:</w:t>
      </w:r>
    </w:p>
    <w:p w14:paraId="462ADB7D" w14:textId="33D0826A" w:rsidR="00350832" w:rsidRPr="00D51FFD" w:rsidRDefault="00350832" w:rsidP="00636057">
      <w:pPr>
        <w:pStyle w:val="SectionBody"/>
        <w:rPr>
          <w:u w:val="single"/>
        </w:rPr>
      </w:pPr>
      <w:r w:rsidRPr="00D51FFD">
        <w:rPr>
          <w:u w:val="single"/>
        </w:rPr>
        <w:t xml:space="preserve">(i) </w:t>
      </w:r>
      <w:r w:rsidR="00636057">
        <w:rPr>
          <w:u w:val="single"/>
        </w:rPr>
        <w:t>A</w:t>
      </w:r>
      <w:r w:rsidRPr="00D51FFD">
        <w:rPr>
          <w:u w:val="single"/>
        </w:rPr>
        <w:t>ny associated member;</w:t>
      </w:r>
    </w:p>
    <w:p w14:paraId="75332392" w14:textId="2CD9B6B0" w:rsidR="00350832" w:rsidRPr="00D51FFD" w:rsidRDefault="00350832" w:rsidP="00636057">
      <w:pPr>
        <w:pStyle w:val="SectionBody"/>
        <w:rPr>
          <w:u w:val="single"/>
        </w:rPr>
      </w:pPr>
      <w:r w:rsidRPr="00D51FFD">
        <w:rPr>
          <w:u w:val="single"/>
        </w:rPr>
        <w:t xml:space="preserve">(ii) </w:t>
      </w:r>
      <w:r w:rsidR="00636057">
        <w:rPr>
          <w:u w:val="single"/>
        </w:rPr>
        <w:t>T</w:t>
      </w:r>
      <w:r w:rsidRPr="00D51FFD">
        <w:rPr>
          <w:u w:val="single"/>
        </w:rPr>
        <w:t>he protected-series manager; or</w:t>
      </w:r>
    </w:p>
    <w:p w14:paraId="45E89E16" w14:textId="6EA171F5" w:rsidR="00350832" w:rsidRPr="00D51FFD" w:rsidRDefault="00350832" w:rsidP="00636057">
      <w:pPr>
        <w:pStyle w:val="SectionBody"/>
        <w:rPr>
          <w:u w:val="single"/>
        </w:rPr>
      </w:pPr>
      <w:r w:rsidRPr="00D51FFD">
        <w:rPr>
          <w:u w:val="single"/>
        </w:rPr>
        <w:t xml:space="preserve">(iii) </w:t>
      </w:r>
      <w:r w:rsidR="00636057">
        <w:rPr>
          <w:u w:val="single"/>
        </w:rPr>
        <w:t>A</w:t>
      </w:r>
      <w:r w:rsidRPr="00D51FFD">
        <w:rPr>
          <w:u w:val="single"/>
        </w:rPr>
        <w:t>ny protected-series transferee;</w:t>
      </w:r>
    </w:p>
    <w:p w14:paraId="08058A30" w14:textId="30EC8F23" w:rsidR="00350832" w:rsidRPr="00D51FFD" w:rsidRDefault="00350832" w:rsidP="00636057">
      <w:pPr>
        <w:pStyle w:val="SectionBody"/>
        <w:rPr>
          <w:u w:val="single"/>
        </w:rPr>
      </w:pPr>
      <w:r w:rsidRPr="00D51FFD">
        <w:rPr>
          <w:u w:val="single"/>
        </w:rPr>
        <w:t xml:space="preserve">(C) </w:t>
      </w:r>
      <w:r w:rsidR="00636057">
        <w:rPr>
          <w:u w:val="single"/>
        </w:rPr>
        <w:t>R</w:t>
      </w:r>
      <w:r w:rsidRPr="00D51FFD">
        <w:rPr>
          <w:u w:val="single"/>
        </w:rPr>
        <w:t>elations between any associated member and:</w:t>
      </w:r>
    </w:p>
    <w:p w14:paraId="5792FEE5" w14:textId="10C271C8" w:rsidR="00350832" w:rsidRPr="00D51FFD" w:rsidRDefault="00350832" w:rsidP="00636057">
      <w:pPr>
        <w:pStyle w:val="SectionBody"/>
        <w:rPr>
          <w:u w:val="single"/>
        </w:rPr>
      </w:pPr>
      <w:r w:rsidRPr="00D51FFD">
        <w:rPr>
          <w:u w:val="single"/>
        </w:rPr>
        <w:t xml:space="preserve">(i) </w:t>
      </w:r>
      <w:r w:rsidR="00636057">
        <w:rPr>
          <w:u w:val="single"/>
        </w:rPr>
        <w:t>T</w:t>
      </w:r>
      <w:r w:rsidRPr="00D51FFD">
        <w:rPr>
          <w:u w:val="single"/>
        </w:rPr>
        <w:t>he protected-series manager:</w:t>
      </w:r>
    </w:p>
    <w:p w14:paraId="3D497E85" w14:textId="193ADD10" w:rsidR="00350832" w:rsidRPr="00D51FFD" w:rsidRDefault="00350832" w:rsidP="00636057">
      <w:pPr>
        <w:pStyle w:val="SectionBody"/>
        <w:rPr>
          <w:u w:val="single"/>
        </w:rPr>
      </w:pPr>
      <w:r w:rsidRPr="00D51FFD">
        <w:rPr>
          <w:u w:val="single"/>
        </w:rPr>
        <w:t xml:space="preserve">(ii) </w:t>
      </w:r>
      <w:r w:rsidR="00636057">
        <w:rPr>
          <w:u w:val="single"/>
        </w:rPr>
        <w:t>A</w:t>
      </w:r>
      <w:r w:rsidRPr="00D51FFD">
        <w:rPr>
          <w:u w:val="single"/>
        </w:rPr>
        <w:t xml:space="preserve">ny protected-series transferee; </w:t>
      </w:r>
    </w:p>
    <w:p w14:paraId="47877A4D" w14:textId="15161897" w:rsidR="00350832" w:rsidRPr="00D51FFD" w:rsidRDefault="00350832" w:rsidP="00636057">
      <w:pPr>
        <w:pStyle w:val="SectionBody"/>
        <w:rPr>
          <w:u w:val="single"/>
        </w:rPr>
      </w:pPr>
      <w:r w:rsidRPr="00D51FFD">
        <w:rPr>
          <w:u w:val="single"/>
        </w:rPr>
        <w:t xml:space="preserve">(D) </w:t>
      </w:r>
      <w:r w:rsidR="00636057">
        <w:rPr>
          <w:u w:val="single"/>
        </w:rPr>
        <w:t>T</w:t>
      </w:r>
      <w:r w:rsidRPr="00D51FFD">
        <w:rPr>
          <w:u w:val="single"/>
        </w:rPr>
        <w:t>he rights and duties of a protected-series manager;</w:t>
      </w:r>
    </w:p>
    <w:p w14:paraId="336BA87A" w14:textId="7F4DB76A" w:rsidR="00350832" w:rsidRPr="00D51FFD" w:rsidRDefault="00350832" w:rsidP="00636057">
      <w:pPr>
        <w:pStyle w:val="SectionBody"/>
        <w:rPr>
          <w:u w:val="single"/>
        </w:rPr>
      </w:pPr>
      <w:r w:rsidRPr="00D51FFD">
        <w:rPr>
          <w:u w:val="single"/>
        </w:rPr>
        <w:t xml:space="preserve">(E) </w:t>
      </w:r>
      <w:r w:rsidR="00636057">
        <w:rPr>
          <w:u w:val="single"/>
        </w:rPr>
        <w:t>G</w:t>
      </w:r>
      <w:r w:rsidRPr="00D51FFD">
        <w:rPr>
          <w:u w:val="single"/>
        </w:rPr>
        <w:t>overnance decisions affecting the activities and affairs of the foreign protected series and the conduct of those activities and affairs; and</w:t>
      </w:r>
    </w:p>
    <w:p w14:paraId="442B1541" w14:textId="4E4638BE" w:rsidR="00350832" w:rsidRPr="00D51FFD" w:rsidRDefault="00350832" w:rsidP="00636057">
      <w:pPr>
        <w:pStyle w:val="SectionBody"/>
        <w:rPr>
          <w:u w:val="single"/>
        </w:rPr>
      </w:pPr>
      <w:r w:rsidRPr="00D51FFD">
        <w:rPr>
          <w:u w:val="single"/>
        </w:rPr>
        <w:t xml:space="preserve">(F) </w:t>
      </w:r>
      <w:r w:rsidR="00636057">
        <w:rPr>
          <w:u w:val="single"/>
        </w:rPr>
        <w:t>P</w:t>
      </w:r>
      <w:r w:rsidRPr="00D51FFD">
        <w:rPr>
          <w:u w:val="single"/>
        </w:rPr>
        <w:t>rocedures and conditions for becoming an associated member or protected-series transferee;</w:t>
      </w:r>
    </w:p>
    <w:p w14:paraId="43DB3CA6" w14:textId="41128F5F" w:rsidR="00350832" w:rsidRPr="00D51FFD" w:rsidRDefault="00350832" w:rsidP="00350832">
      <w:pPr>
        <w:pStyle w:val="SectionBody"/>
        <w:rPr>
          <w:u w:val="single"/>
        </w:rPr>
      </w:pPr>
      <w:r w:rsidRPr="00D51FFD">
        <w:rPr>
          <w:u w:val="single"/>
        </w:rPr>
        <w:t xml:space="preserve">(2) </w:t>
      </w:r>
      <w:r w:rsidR="00636057">
        <w:rPr>
          <w:u w:val="single"/>
        </w:rPr>
        <w:t>R</w:t>
      </w:r>
      <w:r w:rsidRPr="00D51FFD">
        <w:rPr>
          <w:u w:val="single"/>
        </w:rPr>
        <w:t>elations between the foreign protected series and:</w:t>
      </w:r>
    </w:p>
    <w:p w14:paraId="4CB28492" w14:textId="6FE63EDF" w:rsidR="00350832" w:rsidRPr="00D51FFD" w:rsidRDefault="00350832" w:rsidP="00350832">
      <w:pPr>
        <w:pStyle w:val="SectionBody"/>
        <w:rPr>
          <w:u w:val="single"/>
        </w:rPr>
      </w:pPr>
      <w:r w:rsidRPr="00D51FFD">
        <w:rPr>
          <w:u w:val="single"/>
        </w:rPr>
        <w:t xml:space="preserve">(A) </w:t>
      </w:r>
      <w:r w:rsidR="00636057">
        <w:rPr>
          <w:u w:val="single"/>
        </w:rPr>
        <w:t>T</w:t>
      </w:r>
      <w:r w:rsidRPr="00D51FFD">
        <w:rPr>
          <w:u w:val="single"/>
        </w:rPr>
        <w:t>he company;</w:t>
      </w:r>
    </w:p>
    <w:p w14:paraId="7794ADD3" w14:textId="592DCFB8" w:rsidR="00350832" w:rsidRPr="00D51FFD" w:rsidRDefault="00350832" w:rsidP="00350832">
      <w:pPr>
        <w:pStyle w:val="SectionBody"/>
        <w:rPr>
          <w:u w:val="single"/>
        </w:rPr>
      </w:pPr>
      <w:r w:rsidRPr="00D51FFD">
        <w:rPr>
          <w:u w:val="single"/>
        </w:rPr>
        <w:t xml:space="preserve">(B) </w:t>
      </w:r>
      <w:r w:rsidR="00636057">
        <w:rPr>
          <w:u w:val="single"/>
        </w:rPr>
        <w:t>A</w:t>
      </w:r>
      <w:r w:rsidRPr="00D51FFD">
        <w:rPr>
          <w:u w:val="single"/>
        </w:rPr>
        <w:t xml:space="preserve">nother foreign protected series of the company; </w:t>
      </w:r>
    </w:p>
    <w:p w14:paraId="1DDD8139" w14:textId="4BAE77E5" w:rsidR="00350832" w:rsidRPr="00D51FFD" w:rsidRDefault="00350832" w:rsidP="00350832">
      <w:pPr>
        <w:pStyle w:val="SectionBody"/>
        <w:rPr>
          <w:u w:val="single"/>
        </w:rPr>
      </w:pPr>
      <w:r w:rsidRPr="00D51FFD">
        <w:rPr>
          <w:u w:val="single"/>
        </w:rPr>
        <w:t xml:space="preserve">(C) </w:t>
      </w:r>
      <w:r w:rsidR="00636057">
        <w:rPr>
          <w:u w:val="single"/>
        </w:rPr>
        <w:t>A</w:t>
      </w:r>
      <w:r w:rsidRPr="00D51FFD">
        <w:rPr>
          <w:u w:val="single"/>
        </w:rPr>
        <w:t xml:space="preserve"> member of the company which is not an associated member of the foreign protected series; </w:t>
      </w:r>
    </w:p>
    <w:p w14:paraId="55B32E10" w14:textId="7324B142" w:rsidR="00350832" w:rsidRPr="00D51FFD" w:rsidRDefault="00350832" w:rsidP="00350832">
      <w:pPr>
        <w:pStyle w:val="SectionBody"/>
        <w:rPr>
          <w:u w:val="single"/>
        </w:rPr>
      </w:pPr>
      <w:r w:rsidRPr="00D51FFD">
        <w:rPr>
          <w:u w:val="single"/>
        </w:rPr>
        <w:t xml:space="preserve">(D) </w:t>
      </w:r>
      <w:r w:rsidR="00636057">
        <w:rPr>
          <w:u w:val="single"/>
        </w:rPr>
        <w:t>A</w:t>
      </w:r>
      <w:r w:rsidRPr="00D51FFD">
        <w:rPr>
          <w:u w:val="single"/>
        </w:rPr>
        <w:t xml:space="preserve"> foreign protected-series manager that is not a protected-series manager of the protected series;</w:t>
      </w:r>
    </w:p>
    <w:p w14:paraId="55FB0B28" w14:textId="2D09C79E" w:rsidR="00350832" w:rsidRPr="00D51FFD" w:rsidRDefault="00350832" w:rsidP="00636057">
      <w:pPr>
        <w:pStyle w:val="SectionBody"/>
        <w:rPr>
          <w:u w:val="single"/>
        </w:rPr>
      </w:pPr>
      <w:r w:rsidRPr="00D51FFD">
        <w:rPr>
          <w:u w:val="single"/>
        </w:rPr>
        <w:t xml:space="preserve">(E) </w:t>
      </w:r>
      <w:r w:rsidR="00636057">
        <w:rPr>
          <w:u w:val="single"/>
        </w:rPr>
        <w:t>A</w:t>
      </w:r>
      <w:r w:rsidRPr="00D51FFD">
        <w:rPr>
          <w:u w:val="single"/>
        </w:rPr>
        <w:t xml:space="preserve"> foreign protected-series transferee that is not a foreign protected-series transferee of the protected series; and</w:t>
      </w:r>
    </w:p>
    <w:p w14:paraId="1AE7D43A" w14:textId="5EB200A8" w:rsidR="00350832" w:rsidRPr="00D51FFD" w:rsidRDefault="00350832" w:rsidP="00350832">
      <w:pPr>
        <w:pStyle w:val="SectionBody"/>
        <w:rPr>
          <w:u w:val="single"/>
        </w:rPr>
      </w:pPr>
      <w:r w:rsidRPr="00D51FFD">
        <w:rPr>
          <w:u w:val="single"/>
        </w:rPr>
        <w:t xml:space="preserve">(F) </w:t>
      </w:r>
      <w:r w:rsidR="00636057">
        <w:rPr>
          <w:u w:val="single"/>
        </w:rPr>
        <w:t>A</w:t>
      </w:r>
      <w:r w:rsidRPr="00D51FFD">
        <w:rPr>
          <w:u w:val="single"/>
        </w:rPr>
        <w:t xml:space="preserve"> transferee of a </w:t>
      </w:r>
      <w:r w:rsidR="000C680D" w:rsidRPr="00D51FFD">
        <w:rPr>
          <w:u w:val="single"/>
        </w:rPr>
        <w:t>distributional interest</w:t>
      </w:r>
      <w:r w:rsidRPr="00D51FFD">
        <w:rPr>
          <w:u w:val="single"/>
        </w:rPr>
        <w:t xml:space="preserve"> of the company; </w:t>
      </w:r>
    </w:p>
    <w:p w14:paraId="4AC56E9D" w14:textId="4FB3F3F2" w:rsidR="00350832" w:rsidRPr="00D51FFD" w:rsidRDefault="00350832" w:rsidP="00350832">
      <w:pPr>
        <w:pStyle w:val="SectionBody"/>
        <w:rPr>
          <w:u w:val="single"/>
        </w:rPr>
      </w:pPr>
      <w:r w:rsidRPr="00D51FFD">
        <w:rPr>
          <w:u w:val="single"/>
        </w:rPr>
        <w:t xml:space="preserve">(3) </w:t>
      </w:r>
      <w:r w:rsidR="00636057">
        <w:rPr>
          <w:u w:val="single"/>
        </w:rPr>
        <w:t>E</w:t>
      </w:r>
      <w:r w:rsidRPr="00D51FFD">
        <w:rPr>
          <w:u w:val="single"/>
        </w:rPr>
        <w:t xml:space="preserve">xcept as otherwise provided in </w:t>
      </w:r>
      <w:r w:rsidR="00520C40" w:rsidRPr="00D51FFD">
        <w:rPr>
          <w:u w:val="single"/>
        </w:rPr>
        <w:t>§</w:t>
      </w:r>
      <w:r w:rsidR="00ED5668">
        <w:rPr>
          <w:u w:val="single"/>
        </w:rPr>
        <w:t>31B-14-40</w:t>
      </w:r>
      <w:r w:rsidR="00520C40" w:rsidRPr="00D51FFD">
        <w:rPr>
          <w:u w:val="single"/>
        </w:rPr>
        <w:t xml:space="preserve">2 </w:t>
      </w:r>
      <w:r w:rsidRPr="00D51FFD">
        <w:rPr>
          <w:u w:val="single"/>
        </w:rPr>
        <w:t xml:space="preserve">and </w:t>
      </w:r>
      <w:r w:rsidR="00520C40" w:rsidRPr="00D51FFD">
        <w:rPr>
          <w:u w:val="single"/>
        </w:rPr>
        <w:t>§</w:t>
      </w:r>
      <w:r w:rsidR="00ED5668">
        <w:rPr>
          <w:u w:val="single"/>
        </w:rPr>
        <w:t>31B-14-40</w:t>
      </w:r>
      <w:r w:rsidR="00520C40" w:rsidRPr="00D51FFD">
        <w:rPr>
          <w:u w:val="single"/>
        </w:rPr>
        <w:t>4</w:t>
      </w:r>
      <w:r w:rsidRPr="00D51FFD">
        <w:rPr>
          <w:u w:val="single"/>
        </w:rPr>
        <w:t xml:space="preserve">, the liability of a person for a debt, obligation, or other liability of a foreign protected series of a foreign series limited liability company if the debt, obligation, or liability is asserted solely by reason of the person being or acting as: </w:t>
      </w:r>
    </w:p>
    <w:p w14:paraId="13316A0F" w14:textId="1623F942" w:rsidR="00350832" w:rsidRPr="00D51FFD" w:rsidRDefault="00350832" w:rsidP="00350832">
      <w:pPr>
        <w:pStyle w:val="SectionBody"/>
        <w:rPr>
          <w:u w:val="single"/>
        </w:rPr>
      </w:pPr>
      <w:r w:rsidRPr="00D51FFD">
        <w:rPr>
          <w:u w:val="single"/>
        </w:rPr>
        <w:lastRenderedPageBreak/>
        <w:t xml:space="preserve">(A) </w:t>
      </w:r>
      <w:r w:rsidR="00636057">
        <w:rPr>
          <w:u w:val="single"/>
        </w:rPr>
        <w:t>A</w:t>
      </w:r>
      <w:r w:rsidRPr="00D51FFD">
        <w:rPr>
          <w:u w:val="single"/>
        </w:rPr>
        <w:t>n associated member, protected-series transferee, or protected-series manager of the foreign protected series;</w:t>
      </w:r>
    </w:p>
    <w:p w14:paraId="69BE7FF0" w14:textId="27423295" w:rsidR="00350832" w:rsidRPr="00D51FFD" w:rsidRDefault="00350832" w:rsidP="00350832">
      <w:pPr>
        <w:pStyle w:val="SectionBody"/>
        <w:rPr>
          <w:u w:val="single"/>
        </w:rPr>
      </w:pPr>
      <w:r w:rsidRPr="00D51FFD">
        <w:rPr>
          <w:u w:val="single"/>
        </w:rPr>
        <w:t xml:space="preserve">(B) </w:t>
      </w:r>
      <w:r w:rsidR="00636057">
        <w:rPr>
          <w:u w:val="single"/>
        </w:rPr>
        <w:t>A</w:t>
      </w:r>
      <w:r w:rsidRPr="00D51FFD">
        <w:rPr>
          <w:u w:val="single"/>
        </w:rPr>
        <w:t xml:space="preserve"> member of the company which is not an associated member of the foreign protected series; </w:t>
      </w:r>
    </w:p>
    <w:p w14:paraId="28F321E3" w14:textId="2E713CC7" w:rsidR="00350832" w:rsidRPr="00D51FFD" w:rsidRDefault="00350832" w:rsidP="00350832">
      <w:pPr>
        <w:pStyle w:val="SectionBody"/>
        <w:rPr>
          <w:u w:val="single"/>
        </w:rPr>
      </w:pPr>
      <w:r w:rsidRPr="00D51FFD">
        <w:rPr>
          <w:u w:val="single"/>
        </w:rPr>
        <w:t xml:space="preserve">(C) </w:t>
      </w:r>
      <w:r w:rsidR="00636057">
        <w:rPr>
          <w:u w:val="single"/>
        </w:rPr>
        <w:t>A</w:t>
      </w:r>
      <w:r w:rsidRPr="00D51FFD">
        <w:rPr>
          <w:u w:val="single"/>
        </w:rPr>
        <w:t xml:space="preserve"> protected-series manager of another foreign protected series of the company;</w:t>
      </w:r>
    </w:p>
    <w:p w14:paraId="1267BA0A" w14:textId="3BDB1594" w:rsidR="00350832" w:rsidRPr="00D51FFD" w:rsidRDefault="00350832" w:rsidP="00636057">
      <w:pPr>
        <w:pStyle w:val="SectionBody"/>
        <w:rPr>
          <w:u w:val="single"/>
        </w:rPr>
      </w:pPr>
      <w:r w:rsidRPr="00D51FFD">
        <w:rPr>
          <w:u w:val="single"/>
        </w:rPr>
        <w:t xml:space="preserve">(D) </w:t>
      </w:r>
      <w:r w:rsidR="00636057">
        <w:rPr>
          <w:u w:val="single"/>
        </w:rPr>
        <w:t>A</w:t>
      </w:r>
      <w:r w:rsidRPr="00D51FFD">
        <w:rPr>
          <w:u w:val="single"/>
        </w:rPr>
        <w:t xml:space="preserve"> protected-series transferee of another foreign protected series</w:t>
      </w:r>
      <w:r w:rsidR="0090620F" w:rsidRPr="00D51FFD">
        <w:rPr>
          <w:u w:val="single"/>
        </w:rPr>
        <w:t xml:space="preserve"> </w:t>
      </w:r>
      <w:r w:rsidRPr="00D51FFD">
        <w:rPr>
          <w:u w:val="single"/>
        </w:rPr>
        <w:t>of the company;</w:t>
      </w:r>
    </w:p>
    <w:p w14:paraId="3058CA6E" w14:textId="6A69D33F" w:rsidR="00350832" w:rsidRPr="00D51FFD" w:rsidRDefault="00350832" w:rsidP="00350832">
      <w:pPr>
        <w:pStyle w:val="SectionBody"/>
        <w:rPr>
          <w:u w:val="single"/>
        </w:rPr>
      </w:pPr>
      <w:r w:rsidRPr="00D51FFD">
        <w:rPr>
          <w:u w:val="single"/>
        </w:rPr>
        <w:t xml:space="preserve">(E) </w:t>
      </w:r>
      <w:r w:rsidR="00636057">
        <w:rPr>
          <w:u w:val="single"/>
        </w:rPr>
        <w:t>A</w:t>
      </w:r>
      <w:r w:rsidRPr="00D51FFD">
        <w:rPr>
          <w:u w:val="single"/>
        </w:rPr>
        <w:t xml:space="preserve"> manager of the company; or</w:t>
      </w:r>
    </w:p>
    <w:p w14:paraId="595AABA9" w14:textId="154B4AF0" w:rsidR="00350832" w:rsidRPr="00D51FFD" w:rsidRDefault="00350832" w:rsidP="00350832">
      <w:pPr>
        <w:pStyle w:val="SectionBody"/>
        <w:rPr>
          <w:u w:val="single"/>
        </w:rPr>
      </w:pPr>
      <w:r w:rsidRPr="00D51FFD">
        <w:rPr>
          <w:u w:val="single"/>
        </w:rPr>
        <w:t xml:space="preserve">(F) </w:t>
      </w:r>
      <w:r w:rsidR="00636057">
        <w:rPr>
          <w:u w:val="single"/>
        </w:rPr>
        <w:t>A</w:t>
      </w:r>
      <w:r w:rsidRPr="00D51FFD">
        <w:rPr>
          <w:u w:val="single"/>
        </w:rPr>
        <w:t xml:space="preserve"> transferee of a </w:t>
      </w:r>
      <w:r w:rsidR="000C680D" w:rsidRPr="00D51FFD">
        <w:rPr>
          <w:u w:val="single"/>
        </w:rPr>
        <w:t>distributional interest</w:t>
      </w:r>
      <w:r w:rsidRPr="00D51FFD">
        <w:rPr>
          <w:u w:val="single"/>
        </w:rPr>
        <w:t xml:space="preserve"> of the company; and</w:t>
      </w:r>
    </w:p>
    <w:p w14:paraId="06785A19" w14:textId="4BC07BBB" w:rsidR="00350832" w:rsidRPr="00D51FFD" w:rsidRDefault="00350832" w:rsidP="00350832">
      <w:pPr>
        <w:pStyle w:val="SectionBody"/>
        <w:rPr>
          <w:u w:val="single"/>
        </w:rPr>
      </w:pPr>
      <w:r w:rsidRPr="00D51FFD">
        <w:rPr>
          <w:u w:val="single"/>
        </w:rPr>
        <w:t xml:space="preserve">(4) </w:t>
      </w:r>
      <w:r w:rsidR="00636057">
        <w:rPr>
          <w:u w:val="single"/>
        </w:rPr>
        <w:t>E</w:t>
      </w:r>
      <w:r w:rsidRPr="00D51FFD">
        <w:rPr>
          <w:u w:val="single"/>
        </w:rPr>
        <w:t xml:space="preserve">xcept as otherwise provided in </w:t>
      </w:r>
      <w:r w:rsidR="00520C40" w:rsidRPr="00D51FFD">
        <w:rPr>
          <w:u w:val="single"/>
        </w:rPr>
        <w:t>§</w:t>
      </w:r>
      <w:r w:rsidR="00ED5668">
        <w:rPr>
          <w:u w:val="single"/>
        </w:rPr>
        <w:t>31B-14-40</w:t>
      </w:r>
      <w:r w:rsidR="00520C40" w:rsidRPr="00D51FFD">
        <w:rPr>
          <w:u w:val="single"/>
        </w:rPr>
        <w:t xml:space="preserve">2 </w:t>
      </w:r>
      <w:r w:rsidRPr="00D51FFD">
        <w:rPr>
          <w:u w:val="single"/>
        </w:rPr>
        <w:t xml:space="preserve">and </w:t>
      </w:r>
      <w:r w:rsidR="00520C40" w:rsidRPr="00D51FFD">
        <w:rPr>
          <w:u w:val="single"/>
        </w:rPr>
        <w:t>§</w:t>
      </w:r>
      <w:r w:rsidR="00ED5668">
        <w:rPr>
          <w:u w:val="single"/>
        </w:rPr>
        <w:t>31B-14-40</w:t>
      </w:r>
      <w:r w:rsidR="00520C40" w:rsidRPr="00D51FFD">
        <w:rPr>
          <w:u w:val="single"/>
        </w:rPr>
        <w:t>4</w:t>
      </w:r>
      <w:r w:rsidRPr="00D51FFD">
        <w:rPr>
          <w:u w:val="single"/>
        </w:rPr>
        <w:t>:</w:t>
      </w:r>
    </w:p>
    <w:p w14:paraId="5225338B" w14:textId="3D81A8BA" w:rsidR="00350832" w:rsidRPr="00D51FFD" w:rsidRDefault="00350832" w:rsidP="00350832">
      <w:pPr>
        <w:pStyle w:val="SectionBody"/>
        <w:rPr>
          <w:u w:val="single"/>
        </w:rPr>
      </w:pPr>
      <w:r w:rsidRPr="00D51FFD">
        <w:rPr>
          <w:u w:val="single"/>
        </w:rPr>
        <w:t xml:space="preserve">(A) </w:t>
      </w:r>
      <w:r w:rsidR="00636057">
        <w:rPr>
          <w:u w:val="single"/>
        </w:rPr>
        <w:t>T</w:t>
      </w:r>
      <w:r w:rsidRPr="00D51FFD">
        <w:rPr>
          <w:u w:val="single"/>
        </w:rPr>
        <w:t>he liability of the foreign series limited liability company for a debt, obligation, or other liability of a foreign protected series of the company if the debt, obligation, or liability is asserted solely by reason of the foreign protected series being a foreign protected series of the company or the company:</w:t>
      </w:r>
    </w:p>
    <w:p w14:paraId="783739C1" w14:textId="71C7173A" w:rsidR="00350832" w:rsidRPr="00D51FFD" w:rsidRDefault="00350832" w:rsidP="00350832">
      <w:pPr>
        <w:pStyle w:val="SectionBody"/>
        <w:rPr>
          <w:u w:val="single"/>
        </w:rPr>
      </w:pPr>
      <w:r w:rsidRPr="00D51FFD">
        <w:rPr>
          <w:u w:val="single"/>
        </w:rPr>
        <w:t>(i)</w:t>
      </w:r>
      <w:r w:rsidR="00636057">
        <w:rPr>
          <w:u w:val="single"/>
        </w:rPr>
        <w:t xml:space="preserve"> B</w:t>
      </w:r>
      <w:r w:rsidRPr="00D51FFD">
        <w:rPr>
          <w:u w:val="single"/>
        </w:rPr>
        <w:t xml:space="preserve">eing or acting as a foreign protected-series manager of the foreign protected series; </w:t>
      </w:r>
    </w:p>
    <w:p w14:paraId="79AF8E48" w14:textId="4B833E7E" w:rsidR="00350832" w:rsidRPr="00D51FFD" w:rsidRDefault="00350832" w:rsidP="00350832">
      <w:pPr>
        <w:pStyle w:val="SectionBody"/>
        <w:rPr>
          <w:u w:val="single"/>
        </w:rPr>
      </w:pPr>
      <w:r w:rsidRPr="00D51FFD">
        <w:rPr>
          <w:u w:val="single"/>
        </w:rPr>
        <w:t xml:space="preserve">(ii) </w:t>
      </w:r>
      <w:r w:rsidR="00636057">
        <w:rPr>
          <w:u w:val="single"/>
        </w:rPr>
        <w:t>H</w:t>
      </w:r>
      <w:r w:rsidRPr="00D51FFD">
        <w:rPr>
          <w:u w:val="single"/>
        </w:rPr>
        <w:t>aving the foreign protected series manage the company; or</w:t>
      </w:r>
    </w:p>
    <w:p w14:paraId="5EF25305" w14:textId="0CE119B7" w:rsidR="00350832" w:rsidRPr="00D51FFD" w:rsidRDefault="00350832" w:rsidP="00350832">
      <w:pPr>
        <w:pStyle w:val="SectionBody"/>
        <w:rPr>
          <w:u w:val="single"/>
        </w:rPr>
      </w:pPr>
      <w:r w:rsidRPr="00D51FFD">
        <w:rPr>
          <w:u w:val="single"/>
        </w:rPr>
        <w:t xml:space="preserve">(iii) </w:t>
      </w:r>
      <w:r w:rsidR="00636057">
        <w:rPr>
          <w:u w:val="single"/>
        </w:rPr>
        <w:t>O</w:t>
      </w:r>
      <w:r w:rsidRPr="00D51FFD">
        <w:rPr>
          <w:u w:val="single"/>
        </w:rPr>
        <w:t xml:space="preserve">wning a protected-series </w:t>
      </w:r>
      <w:r w:rsidR="000C680D" w:rsidRPr="00D51FFD">
        <w:rPr>
          <w:u w:val="single"/>
        </w:rPr>
        <w:t>distributional interest</w:t>
      </w:r>
      <w:r w:rsidRPr="00D51FFD">
        <w:rPr>
          <w:u w:val="single"/>
        </w:rPr>
        <w:t xml:space="preserve"> of the foreign protected series; and</w:t>
      </w:r>
    </w:p>
    <w:p w14:paraId="1167D231" w14:textId="166969D3" w:rsidR="00350832" w:rsidRPr="00D51FFD" w:rsidRDefault="00350832" w:rsidP="00350832">
      <w:pPr>
        <w:pStyle w:val="SectionBody"/>
        <w:rPr>
          <w:u w:val="single"/>
        </w:rPr>
      </w:pPr>
      <w:r w:rsidRPr="00D51FFD">
        <w:rPr>
          <w:u w:val="single"/>
        </w:rPr>
        <w:t xml:space="preserve">(B) </w:t>
      </w:r>
      <w:r w:rsidR="00636057">
        <w:rPr>
          <w:u w:val="single"/>
        </w:rPr>
        <w:t>T</w:t>
      </w:r>
      <w:r w:rsidRPr="00D51FFD">
        <w:rPr>
          <w:u w:val="single"/>
        </w:rPr>
        <w:t>he liability of a foreign protected series for a debt, obligation, or other liability of the company or another foreign protected series of the company if the debt, obligation, or liability is asserted solely by reason of the foreign protected series:</w:t>
      </w:r>
    </w:p>
    <w:p w14:paraId="56F76071" w14:textId="79ED6FC4" w:rsidR="00350832" w:rsidRPr="00D51FFD" w:rsidRDefault="00350832" w:rsidP="00350832">
      <w:pPr>
        <w:pStyle w:val="SectionBody"/>
        <w:rPr>
          <w:u w:val="single"/>
        </w:rPr>
      </w:pPr>
      <w:r w:rsidRPr="00D51FFD">
        <w:rPr>
          <w:u w:val="single"/>
        </w:rPr>
        <w:t xml:space="preserve">(i) </w:t>
      </w:r>
      <w:r w:rsidR="00636057">
        <w:rPr>
          <w:u w:val="single"/>
        </w:rPr>
        <w:t>B</w:t>
      </w:r>
      <w:r w:rsidRPr="00D51FFD">
        <w:rPr>
          <w:u w:val="single"/>
        </w:rPr>
        <w:t>eing a foreign protected series of the company or having the company or another foreign protected series of the company be or act as foreign protected-series manager of the foreign protected series; or</w:t>
      </w:r>
    </w:p>
    <w:p w14:paraId="4C910C59" w14:textId="4A94B8CA" w:rsidR="00350832" w:rsidRPr="003D711C" w:rsidRDefault="00350832" w:rsidP="00520C40">
      <w:pPr>
        <w:pStyle w:val="SectionBody"/>
        <w:rPr>
          <w:u w:val="single"/>
        </w:rPr>
      </w:pPr>
      <w:r w:rsidRPr="00D51FFD">
        <w:rPr>
          <w:u w:val="single"/>
        </w:rPr>
        <w:lastRenderedPageBreak/>
        <w:t xml:space="preserve">(ii) </w:t>
      </w:r>
      <w:r w:rsidR="00636057">
        <w:rPr>
          <w:u w:val="single"/>
        </w:rPr>
        <w:t>M</w:t>
      </w:r>
      <w:r w:rsidRPr="00D51FFD">
        <w:rPr>
          <w:u w:val="single"/>
        </w:rPr>
        <w:t>anaging the company or being or acting as a foreign protected-series manager of another foreign protected series of the company.</w:t>
      </w:r>
    </w:p>
    <w:p w14:paraId="73939862"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6DDEACE4" w14:textId="3DE0ECF7" w:rsidR="00520C40" w:rsidRPr="003D711C" w:rsidRDefault="00350832" w:rsidP="00520C40">
      <w:pPr>
        <w:pStyle w:val="SectionHeading"/>
        <w:rPr>
          <w:u w:val="single"/>
        </w:rPr>
      </w:pPr>
      <w:r w:rsidRPr="003D711C">
        <w:rPr>
          <w:u w:val="single"/>
        </w:rPr>
        <w:t>§</w:t>
      </w:r>
      <w:r w:rsidR="00ED5668">
        <w:rPr>
          <w:u w:val="single"/>
        </w:rPr>
        <w:t>31B-14-70</w:t>
      </w:r>
      <w:r w:rsidRPr="003D711C">
        <w:rPr>
          <w:u w:val="single"/>
        </w:rPr>
        <w:t xml:space="preserve">2. No </w:t>
      </w:r>
      <w:r w:rsidR="00905159" w:rsidRPr="003D711C">
        <w:rPr>
          <w:u w:val="single"/>
        </w:rPr>
        <w:t>a</w:t>
      </w:r>
      <w:r w:rsidRPr="003D711C">
        <w:rPr>
          <w:u w:val="single"/>
        </w:rPr>
        <w:t xml:space="preserve">ttribution </w:t>
      </w:r>
      <w:r w:rsidR="00905159" w:rsidRPr="003D711C">
        <w:rPr>
          <w:u w:val="single"/>
        </w:rPr>
        <w:t>o</w:t>
      </w:r>
      <w:r w:rsidRPr="003D711C">
        <w:rPr>
          <w:u w:val="single"/>
        </w:rPr>
        <w:t xml:space="preserve">f </w:t>
      </w:r>
      <w:r w:rsidR="00905159" w:rsidRPr="003D711C">
        <w:rPr>
          <w:u w:val="single"/>
        </w:rPr>
        <w:t>a</w:t>
      </w:r>
      <w:r w:rsidRPr="003D711C">
        <w:rPr>
          <w:u w:val="single"/>
        </w:rPr>
        <w:t xml:space="preserve">ctivities </w:t>
      </w:r>
      <w:r w:rsidR="00905159" w:rsidRPr="003D711C">
        <w:rPr>
          <w:u w:val="single"/>
        </w:rPr>
        <w:t>c</w:t>
      </w:r>
      <w:r w:rsidRPr="003D711C">
        <w:rPr>
          <w:u w:val="single"/>
        </w:rPr>
        <w:t xml:space="preserve">onstituting </w:t>
      </w:r>
      <w:r w:rsidR="00905159" w:rsidRPr="003D711C">
        <w:rPr>
          <w:u w:val="single"/>
        </w:rPr>
        <w:t>d</w:t>
      </w:r>
      <w:r w:rsidRPr="003D711C">
        <w:rPr>
          <w:u w:val="single"/>
        </w:rPr>
        <w:t xml:space="preserve">oing </w:t>
      </w:r>
      <w:r w:rsidR="00905159" w:rsidRPr="003D711C">
        <w:rPr>
          <w:u w:val="single"/>
        </w:rPr>
        <w:t>b</w:t>
      </w:r>
      <w:r w:rsidRPr="003D711C">
        <w:rPr>
          <w:u w:val="single"/>
        </w:rPr>
        <w:t xml:space="preserve">usiness </w:t>
      </w:r>
      <w:r w:rsidR="00905159" w:rsidRPr="003D711C">
        <w:rPr>
          <w:u w:val="single"/>
        </w:rPr>
        <w:t>o</w:t>
      </w:r>
      <w:r w:rsidRPr="003D711C">
        <w:rPr>
          <w:u w:val="single"/>
        </w:rPr>
        <w:t xml:space="preserve">r </w:t>
      </w:r>
      <w:r w:rsidR="00905159" w:rsidRPr="003D711C">
        <w:rPr>
          <w:u w:val="single"/>
        </w:rPr>
        <w:t>f</w:t>
      </w:r>
      <w:r w:rsidRPr="003D711C">
        <w:rPr>
          <w:u w:val="single"/>
        </w:rPr>
        <w:t xml:space="preserve">or </w:t>
      </w:r>
      <w:r w:rsidR="00905159" w:rsidRPr="003D711C">
        <w:rPr>
          <w:u w:val="single"/>
        </w:rPr>
        <w:t>e</w:t>
      </w:r>
      <w:r w:rsidRPr="003D711C">
        <w:rPr>
          <w:u w:val="single"/>
        </w:rPr>
        <w:t xml:space="preserve">stablishing </w:t>
      </w:r>
      <w:r w:rsidR="00905159" w:rsidRPr="003D711C">
        <w:rPr>
          <w:u w:val="single"/>
        </w:rPr>
        <w:t>j</w:t>
      </w:r>
      <w:r w:rsidRPr="003D711C">
        <w:rPr>
          <w:u w:val="single"/>
        </w:rPr>
        <w:t xml:space="preserve">urisdiction. </w:t>
      </w:r>
    </w:p>
    <w:p w14:paraId="0049D095" w14:textId="1D9EC9B9" w:rsidR="00350832" w:rsidRPr="003D711C" w:rsidRDefault="00520C40" w:rsidP="00350832">
      <w:pPr>
        <w:pStyle w:val="SectionBody"/>
        <w:rPr>
          <w:u w:val="single"/>
        </w:rPr>
      </w:pPr>
      <w:r w:rsidRPr="003D711C">
        <w:rPr>
          <w:u w:val="single"/>
        </w:rPr>
        <w:t>In determining whether a foreign series limited liability company or foreign protected series of the company does business in this state</w:t>
      </w:r>
      <w:r w:rsidR="00D55DB8" w:rsidRPr="003D711C">
        <w:rPr>
          <w:u w:val="single"/>
        </w:rPr>
        <w:t xml:space="preserve"> or is subject to the personal jurisdiction of the courts of this state:</w:t>
      </w:r>
    </w:p>
    <w:p w14:paraId="2AD383AD" w14:textId="457A8E23" w:rsidR="00350832" w:rsidRPr="003D711C" w:rsidRDefault="00350832" w:rsidP="00350832">
      <w:pPr>
        <w:pStyle w:val="SectionBody"/>
        <w:rPr>
          <w:u w:val="single"/>
        </w:rPr>
      </w:pPr>
      <w:r w:rsidRPr="003D711C">
        <w:rPr>
          <w:u w:val="single"/>
        </w:rPr>
        <w:t xml:space="preserve">(1) </w:t>
      </w:r>
      <w:r w:rsidR="00636057">
        <w:rPr>
          <w:u w:val="single"/>
        </w:rPr>
        <w:t>T</w:t>
      </w:r>
      <w:r w:rsidRPr="003D711C">
        <w:rPr>
          <w:u w:val="single"/>
        </w:rPr>
        <w:t>he activities and affairs of the company are not attributable to a foreign protected series of the company solely by reason of the foreign protected series being a foreign protected series of the company; and</w:t>
      </w:r>
    </w:p>
    <w:p w14:paraId="0F6F4963" w14:textId="2B95AC60" w:rsidR="00350832" w:rsidRPr="003D711C" w:rsidRDefault="00350832" w:rsidP="00350832">
      <w:pPr>
        <w:pStyle w:val="SectionBody"/>
        <w:rPr>
          <w:u w:val="single"/>
        </w:rPr>
      </w:pPr>
      <w:r w:rsidRPr="003D711C">
        <w:rPr>
          <w:u w:val="single"/>
        </w:rPr>
        <w:t xml:space="preserve">(2) </w:t>
      </w:r>
      <w:r w:rsidR="00636057">
        <w:rPr>
          <w:u w:val="single"/>
        </w:rPr>
        <w:t>T</w:t>
      </w:r>
      <w:r w:rsidRPr="003D711C">
        <w:rPr>
          <w:u w:val="single"/>
        </w:rPr>
        <w:t>he activities and affairs of a foreign protected series are not attributable to the company or another foreign protected series of the company solely by reason of the foreign protected series being a foreign protected series of the company.</w:t>
      </w:r>
    </w:p>
    <w:p w14:paraId="3B5F0C0B"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485DDADC" w14:textId="1AC968E1" w:rsidR="00350832" w:rsidRPr="003D711C" w:rsidRDefault="00350832" w:rsidP="00D55DB8">
      <w:pPr>
        <w:pStyle w:val="SectionHeading"/>
        <w:rPr>
          <w:u w:val="single"/>
        </w:rPr>
      </w:pPr>
      <w:r w:rsidRPr="003D711C">
        <w:rPr>
          <w:u w:val="single"/>
        </w:rPr>
        <w:t>§</w:t>
      </w:r>
      <w:r w:rsidR="00ED5668">
        <w:rPr>
          <w:u w:val="single"/>
        </w:rPr>
        <w:t>31B-14-70</w:t>
      </w:r>
      <w:r w:rsidRPr="003D711C">
        <w:rPr>
          <w:u w:val="single"/>
        </w:rPr>
        <w:t xml:space="preserve">3. Registration </w:t>
      </w:r>
      <w:r w:rsidR="00905159" w:rsidRPr="003D711C">
        <w:rPr>
          <w:u w:val="single"/>
        </w:rPr>
        <w:t>o</w:t>
      </w:r>
      <w:r w:rsidRPr="003D711C">
        <w:rPr>
          <w:u w:val="single"/>
        </w:rPr>
        <w:t xml:space="preserve">f </w:t>
      </w:r>
      <w:r w:rsidR="00905159" w:rsidRPr="003D711C">
        <w:rPr>
          <w:u w:val="single"/>
        </w:rPr>
        <w:t>f</w:t>
      </w:r>
      <w:r w:rsidRPr="003D711C">
        <w:rPr>
          <w:u w:val="single"/>
        </w:rPr>
        <w:t xml:space="preserve">oreign </w:t>
      </w:r>
      <w:r w:rsidR="00905159" w:rsidRPr="003D711C">
        <w:rPr>
          <w:u w:val="single"/>
        </w:rPr>
        <w:t>p</w:t>
      </w:r>
      <w:r w:rsidRPr="003D711C">
        <w:rPr>
          <w:u w:val="single"/>
        </w:rPr>
        <w:t xml:space="preserve">rotected </w:t>
      </w:r>
      <w:r w:rsidR="00905159" w:rsidRPr="003D711C">
        <w:rPr>
          <w:u w:val="single"/>
        </w:rPr>
        <w:t>s</w:t>
      </w:r>
      <w:r w:rsidRPr="003D711C">
        <w:rPr>
          <w:u w:val="single"/>
        </w:rPr>
        <w:t>eries.</w:t>
      </w:r>
    </w:p>
    <w:p w14:paraId="53A21418" w14:textId="67B59977" w:rsidR="00350832" w:rsidRPr="003D711C" w:rsidRDefault="00350832" w:rsidP="00350832">
      <w:pPr>
        <w:pStyle w:val="SectionBody"/>
        <w:rPr>
          <w:u w:val="single"/>
        </w:rPr>
      </w:pPr>
      <w:r w:rsidRPr="003D711C">
        <w:rPr>
          <w:u w:val="single"/>
        </w:rPr>
        <w:t xml:space="preserve">(a) Except as otherwise provided in this section and subject to </w:t>
      </w:r>
      <w:r w:rsidR="00D55DB8" w:rsidRPr="003D711C">
        <w:rPr>
          <w:u w:val="single"/>
        </w:rPr>
        <w:t>§</w:t>
      </w:r>
      <w:r w:rsidR="00ED5668">
        <w:rPr>
          <w:u w:val="single"/>
        </w:rPr>
        <w:t>31B-14-40</w:t>
      </w:r>
      <w:r w:rsidR="00D55DB8" w:rsidRPr="003D711C">
        <w:rPr>
          <w:u w:val="single"/>
        </w:rPr>
        <w:t>2 and §</w:t>
      </w:r>
      <w:r w:rsidR="00ED5668">
        <w:rPr>
          <w:u w:val="single"/>
        </w:rPr>
        <w:t>31B-14-40</w:t>
      </w:r>
      <w:r w:rsidR="00D55DB8" w:rsidRPr="003D711C">
        <w:rPr>
          <w:u w:val="single"/>
        </w:rPr>
        <w:t>4</w:t>
      </w:r>
      <w:r w:rsidRPr="003D711C">
        <w:rPr>
          <w:u w:val="single"/>
        </w:rPr>
        <w:t>, the law of this state governing the registration of a foreign limited liability company to do business in this state, including the consequences of not complying with that law, applies to a foreign protected series of a foreign series limited liability company as if the foreign protected series were a foreign limited liability company formed separately from the foreign series limited liability company and distinct from the foreign series limited liability company and any other foreign protected series of the foreign series limited liability company.</w:t>
      </w:r>
    </w:p>
    <w:p w14:paraId="0BE9C552" w14:textId="14A956C2" w:rsidR="00350832" w:rsidRPr="003D711C" w:rsidRDefault="00350832" w:rsidP="00350832">
      <w:pPr>
        <w:pStyle w:val="SectionBody"/>
        <w:rPr>
          <w:u w:val="single"/>
        </w:rPr>
      </w:pPr>
      <w:r w:rsidRPr="003D711C">
        <w:rPr>
          <w:u w:val="single"/>
        </w:rPr>
        <w:t>(b) An application by a foreign protected series of a foreign series limited liability company for registration to do business in this state must include:</w:t>
      </w:r>
    </w:p>
    <w:p w14:paraId="2243A425" w14:textId="216A7C81" w:rsidR="00350832" w:rsidRPr="003D711C" w:rsidRDefault="00350832" w:rsidP="00350832">
      <w:pPr>
        <w:pStyle w:val="SectionBody"/>
        <w:rPr>
          <w:u w:val="single"/>
        </w:rPr>
      </w:pPr>
      <w:r w:rsidRPr="003D711C">
        <w:rPr>
          <w:u w:val="single"/>
        </w:rPr>
        <w:t xml:space="preserve">(1) </w:t>
      </w:r>
      <w:r w:rsidR="00636057">
        <w:rPr>
          <w:u w:val="single"/>
        </w:rPr>
        <w:t>T</w:t>
      </w:r>
      <w:r w:rsidRPr="003D711C">
        <w:rPr>
          <w:u w:val="single"/>
        </w:rPr>
        <w:t>he name and jurisdiction of formation of the foreign series limited liability company; and</w:t>
      </w:r>
    </w:p>
    <w:p w14:paraId="17FCF29D" w14:textId="21EC1CC0" w:rsidR="00350832" w:rsidRPr="003D711C" w:rsidRDefault="00350832" w:rsidP="00350832">
      <w:pPr>
        <w:pStyle w:val="SectionBody"/>
        <w:rPr>
          <w:u w:val="single"/>
        </w:rPr>
      </w:pPr>
      <w:r w:rsidRPr="003D711C">
        <w:rPr>
          <w:u w:val="single"/>
        </w:rPr>
        <w:lastRenderedPageBreak/>
        <w:t xml:space="preserve">(2) </w:t>
      </w:r>
      <w:r w:rsidR="00636057">
        <w:rPr>
          <w:u w:val="single"/>
        </w:rPr>
        <w:t>I</w:t>
      </w:r>
      <w:r w:rsidRPr="003D711C">
        <w:rPr>
          <w:u w:val="single"/>
        </w:rPr>
        <w:t>f the company has other foreign protected series, the name and street and mailing address of an individual who knows the name and street and mailing address of:</w:t>
      </w:r>
    </w:p>
    <w:p w14:paraId="5DF43C56" w14:textId="0872980E" w:rsidR="00350832" w:rsidRPr="003D711C" w:rsidRDefault="00350832" w:rsidP="00350832">
      <w:pPr>
        <w:pStyle w:val="SectionBody"/>
        <w:rPr>
          <w:u w:val="single"/>
        </w:rPr>
      </w:pPr>
      <w:r w:rsidRPr="003D711C">
        <w:rPr>
          <w:u w:val="single"/>
        </w:rPr>
        <w:t xml:space="preserve">(A) </w:t>
      </w:r>
      <w:r w:rsidR="00636057">
        <w:rPr>
          <w:u w:val="single"/>
        </w:rPr>
        <w:t>E</w:t>
      </w:r>
      <w:r w:rsidRPr="003D711C">
        <w:rPr>
          <w:u w:val="single"/>
        </w:rPr>
        <w:t>ach other foreign protected series of the foreign series limited liability company; and</w:t>
      </w:r>
    </w:p>
    <w:p w14:paraId="7DBB9E22" w14:textId="008035B4" w:rsidR="00350832" w:rsidRDefault="00350832" w:rsidP="00350832">
      <w:pPr>
        <w:pStyle w:val="SectionBody"/>
        <w:rPr>
          <w:u w:val="single"/>
        </w:rPr>
      </w:pPr>
      <w:r w:rsidRPr="003D711C">
        <w:rPr>
          <w:u w:val="single"/>
        </w:rPr>
        <w:t xml:space="preserve">(B) </w:t>
      </w:r>
      <w:r w:rsidR="00636057">
        <w:rPr>
          <w:u w:val="single"/>
        </w:rPr>
        <w:t>T</w:t>
      </w:r>
      <w:r w:rsidRPr="003D711C">
        <w:rPr>
          <w:u w:val="single"/>
        </w:rPr>
        <w:t>he foreign protected-series manager of and agent for service of process for each other foreign protected series of the foreign series limited liability company</w:t>
      </w:r>
      <w:r w:rsidR="00961F4D">
        <w:rPr>
          <w:u w:val="single"/>
        </w:rPr>
        <w:t>; and</w:t>
      </w:r>
    </w:p>
    <w:p w14:paraId="358962A9" w14:textId="5B46820C" w:rsidR="00961F4D" w:rsidRPr="003D711C" w:rsidRDefault="00961F4D" w:rsidP="00350832">
      <w:pPr>
        <w:pStyle w:val="SectionBody"/>
        <w:rPr>
          <w:u w:val="single"/>
        </w:rPr>
      </w:pPr>
      <w:r>
        <w:rPr>
          <w:u w:val="single"/>
        </w:rPr>
        <w:t xml:space="preserve">(3) </w:t>
      </w:r>
      <w:r w:rsidR="00636057">
        <w:rPr>
          <w:u w:val="single"/>
        </w:rPr>
        <w:t>A</w:t>
      </w:r>
      <w:r>
        <w:rPr>
          <w:u w:val="single"/>
        </w:rPr>
        <w:t>ny other information required under §31B-10-1002 of this code for a foreign limited liability company’s certificate of authority, including a certificate of existence or a record of similar import.</w:t>
      </w:r>
    </w:p>
    <w:p w14:paraId="21AE77F6" w14:textId="21D6C1B3" w:rsidR="00350832" w:rsidRPr="003D711C" w:rsidRDefault="00350832" w:rsidP="00350832">
      <w:pPr>
        <w:pStyle w:val="SectionBody"/>
        <w:rPr>
          <w:u w:val="single"/>
        </w:rPr>
      </w:pPr>
      <w:r w:rsidRPr="003D711C">
        <w:rPr>
          <w:u w:val="single"/>
        </w:rPr>
        <w:t xml:space="preserve">(c) The name of a foreign protected series applying for registration or registered to do business in this state must comply with </w:t>
      </w:r>
      <w:r w:rsidR="00D55DB8" w:rsidRPr="003D711C">
        <w:rPr>
          <w:u w:val="single"/>
        </w:rPr>
        <w:t>§</w:t>
      </w:r>
      <w:r w:rsidR="00ED5668">
        <w:rPr>
          <w:u w:val="single"/>
        </w:rPr>
        <w:t>31B-14-20</w:t>
      </w:r>
      <w:r w:rsidR="00D55DB8" w:rsidRPr="003D711C">
        <w:rPr>
          <w:u w:val="single"/>
        </w:rPr>
        <w:t xml:space="preserve">2 </w:t>
      </w:r>
      <w:r w:rsidRPr="003D711C">
        <w:rPr>
          <w:u w:val="single"/>
        </w:rPr>
        <w:t xml:space="preserve">and may do so using </w:t>
      </w:r>
      <w:r w:rsidR="009C7153" w:rsidRPr="003D711C">
        <w:rPr>
          <w:u w:val="single"/>
        </w:rPr>
        <w:t xml:space="preserve">a trade name under §47-8-4 of this code </w:t>
      </w:r>
      <w:r w:rsidRPr="003D711C">
        <w:rPr>
          <w:u w:val="single"/>
        </w:rPr>
        <w:t xml:space="preserve">if the </w:t>
      </w:r>
      <w:r w:rsidR="009C7153" w:rsidRPr="003D711C">
        <w:rPr>
          <w:u w:val="single"/>
        </w:rPr>
        <w:t>trade</w:t>
      </w:r>
      <w:r w:rsidRPr="003D711C">
        <w:rPr>
          <w:u w:val="single"/>
        </w:rPr>
        <w:t xml:space="preserve"> name complies with </w:t>
      </w:r>
      <w:r w:rsidR="00D55DB8" w:rsidRPr="003D711C">
        <w:rPr>
          <w:u w:val="single"/>
        </w:rPr>
        <w:t>§</w:t>
      </w:r>
      <w:r w:rsidR="00ED5668">
        <w:rPr>
          <w:u w:val="single"/>
        </w:rPr>
        <w:t>31B-14-20</w:t>
      </w:r>
      <w:r w:rsidR="00D55DB8" w:rsidRPr="003D711C">
        <w:rPr>
          <w:u w:val="single"/>
        </w:rPr>
        <w:t>2</w:t>
      </w:r>
      <w:r w:rsidRPr="003D711C">
        <w:rPr>
          <w:u w:val="single"/>
        </w:rPr>
        <w:t>.</w:t>
      </w:r>
    </w:p>
    <w:p w14:paraId="3D3CEAB7" w14:textId="6806B245" w:rsidR="00350832" w:rsidRPr="003D711C" w:rsidRDefault="00350832" w:rsidP="009C7153">
      <w:pPr>
        <w:pStyle w:val="SectionBody"/>
        <w:rPr>
          <w:b/>
          <w:bCs/>
          <w:u w:val="single"/>
        </w:rPr>
      </w:pPr>
      <w:r w:rsidRPr="003D711C">
        <w:rPr>
          <w:u w:val="single"/>
        </w:rPr>
        <w:t xml:space="preserve">(d) The requirement in </w:t>
      </w:r>
      <w:r w:rsidR="009C7153" w:rsidRPr="003D711C">
        <w:rPr>
          <w:u w:val="single"/>
        </w:rPr>
        <w:t>§31B-2-207 of this code</w:t>
      </w:r>
      <w:r w:rsidR="009C7153" w:rsidRPr="003D711C">
        <w:rPr>
          <w:b/>
          <w:bCs/>
          <w:u w:val="single"/>
        </w:rPr>
        <w:t xml:space="preserve"> </w:t>
      </w:r>
      <w:r w:rsidRPr="003D711C">
        <w:rPr>
          <w:u w:val="single"/>
        </w:rPr>
        <w:t>to amend a statement of registration to update information applies to the information required by subsection (b).</w:t>
      </w:r>
    </w:p>
    <w:p w14:paraId="79770A5B"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66D53E11" w14:textId="307F5980" w:rsidR="00350832" w:rsidRPr="003D711C" w:rsidRDefault="00350832" w:rsidP="00D55DB8">
      <w:pPr>
        <w:pStyle w:val="SectionHeading"/>
        <w:rPr>
          <w:u w:val="single"/>
        </w:rPr>
      </w:pPr>
      <w:r w:rsidRPr="003D711C">
        <w:rPr>
          <w:u w:val="single"/>
        </w:rPr>
        <w:t>§</w:t>
      </w:r>
      <w:r w:rsidR="00ED5668">
        <w:rPr>
          <w:u w:val="single"/>
        </w:rPr>
        <w:t>31B-14-70</w:t>
      </w:r>
      <w:r w:rsidRPr="003D711C">
        <w:rPr>
          <w:u w:val="single"/>
        </w:rPr>
        <w:t xml:space="preserve">4. Disclosure </w:t>
      </w:r>
      <w:r w:rsidR="00905159" w:rsidRPr="003D711C">
        <w:rPr>
          <w:u w:val="single"/>
        </w:rPr>
        <w:t>r</w:t>
      </w:r>
      <w:r w:rsidRPr="003D711C">
        <w:rPr>
          <w:u w:val="single"/>
        </w:rPr>
        <w:t xml:space="preserve">equired </w:t>
      </w:r>
      <w:r w:rsidR="00905159" w:rsidRPr="003D711C">
        <w:rPr>
          <w:u w:val="single"/>
        </w:rPr>
        <w:t>w</w:t>
      </w:r>
      <w:r w:rsidRPr="003D711C">
        <w:rPr>
          <w:u w:val="single"/>
        </w:rPr>
        <w:t xml:space="preserve">hen </w:t>
      </w:r>
      <w:r w:rsidR="00905159" w:rsidRPr="003D711C">
        <w:rPr>
          <w:u w:val="single"/>
        </w:rPr>
        <w:t>f</w:t>
      </w:r>
      <w:r w:rsidRPr="003D711C">
        <w:rPr>
          <w:u w:val="single"/>
        </w:rPr>
        <w:t xml:space="preserve">oreign </w:t>
      </w:r>
      <w:r w:rsidR="00905159" w:rsidRPr="003D711C">
        <w:rPr>
          <w:u w:val="single"/>
        </w:rPr>
        <w:t>s</w:t>
      </w:r>
      <w:r w:rsidRPr="003D711C">
        <w:rPr>
          <w:u w:val="single"/>
        </w:rPr>
        <w:t xml:space="preserve">eries </w:t>
      </w:r>
      <w:r w:rsidR="00905159" w:rsidRPr="003D711C">
        <w:rPr>
          <w:u w:val="single"/>
        </w:rPr>
        <w:t>l</w:t>
      </w:r>
      <w:r w:rsidRPr="003D711C">
        <w:rPr>
          <w:u w:val="single"/>
        </w:rPr>
        <w:t xml:space="preserve">imited </w:t>
      </w:r>
      <w:r w:rsidR="00905159" w:rsidRPr="003D711C">
        <w:rPr>
          <w:u w:val="single"/>
        </w:rPr>
        <w:t>l</w:t>
      </w:r>
      <w:r w:rsidRPr="003D711C">
        <w:rPr>
          <w:u w:val="single"/>
        </w:rPr>
        <w:t xml:space="preserve">iability </w:t>
      </w:r>
      <w:r w:rsidR="00905159" w:rsidRPr="003D711C">
        <w:rPr>
          <w:u w:val="single"/>
        </w:rPr>
        <w:t>c</w:t>
      </w:r>
      <w:r w:rsidRPr="003D711C">
        <w:rPr>
          <w:u w:val="single"/>
        </w:rPr>
        <w:t xml:space="preserve">ompany </w:t>
      </w:r>
      <w:r w:rsidR="00905159" w:rsidRPr="003D711C">
        <w:rPr>
          <w:u w:val="single"/>
        </w:rPr>
        <w:t>o</w:t>
      </w:r>
      <w:r w:rsidRPr="003D711C">
        <w:rPr>
          <w:u w:val="single"/>
        </w:rPr>
        <w:t xml:space="preserve">r </w:t>
      </w:r>
      <w:r w:rsidR="00905159" w:rsidRPr="003D711C">
        <w:rPr>
          <w:u w:val="single"/>
        </w:rPr>
        <w:t>f</w:t>
      </w:r>
      <w:r w:rsidRPr="003D711C">
        <w:rPr>
          <w:u w:val="single"/>
        </w:rPr>
        <w:t xml:space="preserve">oreign </w:t>
      </w:r>
      <w:r w:rsidR="00905159" w:rsidRPr="003D711C">
        <w:rPr>
          <w:u w:val="single"/>
        </w:rPr>
        <w:t>p</w:t>
      </w:r>
      <w:r w:rsidRPr="003D711C">
        <w:rPr>
          <w:u w:val="single"/>
        </w:rPr>
        <w:t xml:space="preserve">rotected </w:t>
      </w:r>
      <w:r w:rsidR="00905159" w:rsidRPr="003D711C">
        <w:rPr>
          <w:u w:val="single"/>
        </w:rPr>
        <w:t>s</w:t>
      </w:r>
      <w:r w:rsidRPr="003D711C">
        <w:rPr>
          <w:u w:val="single"/>
        </w:rPr>
        <w:t xml:space="preserve">eries </w:t>
      </w:r>
      <w:r w:rsidR="00905159" w:rsidRPr="003D711C">
        <w:rPr>
          <w:u w:val="single"/>
        </w:rPr>
        <w:t>p</w:t>
      </w:r>
      <w:r w:rsidRPr="003D711C">
        <w:rPr>
          <w:u w:val="single"/>
        </w:rPr>
        <w:t xml:space="preserve">arty </w:t>
      </w:r>
      <w:r w:rsidR="00905159" w:rsidRPr="003D711C">
        <w:rPr>
          <w:u w:val="single"/>
        </w:rPr>
        <w:t>t</w:t>
      </w:r>
      <w:r w:rsidRPr="003D711C">
        <w:rPr>
          <w:u w:val="single"/>
        </w:rPr>
        <w:t xml:space="preserve">o </w:t>
      </w:r>
      <w:r w:rsidR="00905159" w:rsidRPr="003D711C">
        <w:rPr>
          <w:u w:val="single"/>
        </w:rPr>
        <w:t>p</w:t>
      </w:r>
      <w:r w:rsidRPr="003D711C">
        <w:rPr>
          <w:u w:val="single"/>
        </w:rPr>
        <w:t>roceeding.</w:t>
      </w:r>
    </w:p>
    <w:p w14:paraId="1DBAF981" w14:textId="36DFBE6A" w:rsidR="00350832" w:rsidRPr="003D711C" w:rsidRDefault="00350832" w:rsidP="00350832">
      <w:pPr>
        <w:pStyle w:val="SectionBody"/>
        <w:rPr>
          <w:u w:val="single"/>
        </w:rPr>
      </w:pPr>
      <w:r w:rsidRPr="003D711C">
        <w:rPr>
          <w:u w:val="single"/>
        </w:rPr>
        <w:t>(a) Not later than 30 days after becoming a party to a proceeding before a civil, administrative, or other adjudicative tribunal of or located in this state or a tribunal of the United States located in this state:</w:t>
      </w:r>
    </w:p>
    <w:p w14:paraId="29028FD9" w14:textId="397BD6E4" w:rsidR="00350832" w:rsidRPr="003D711C" w:rsidRDefault="00350832" w:rsidP="00350832">
      <w:pPr>
        <w:pStyle w:val="SectionBody"/>
        <w:rPr>
          <w:u w:val="single"/>
        </w:rPr>
      </w:pPr>
      <w:r w:rsidRPr="003D711C">
        <w:rPr>
          <w:u w:val="single"/>
        </w:rPr>
        <w:t xml:space="preserve">(1) </w:t>
      </w:r>
      <w:r w:rsidR="00636057">
        <w:rPr>
          <w:u w:val="single"/>
        </w:rPr>
        <w:t xml:space="preserve">A </w:t>
      </w:r>
      <w:r w:rsidRPr="003D711C">
        <w:rPr>
          <w:u w:val="single"/>
        </w:rPr>
        <w:t>foreign series limited liability company shall disclose to each other party the name and street and mailing address of:</w:t>
      </w:r>
    </w:p>
    <w:p w14:paraId="62554455" w14:textId="19D8C1D2" w:rsidR="00350832" w:rsidRPr="003D711C" w:rsidRDefault="00350832" w:rsidP="00350832">
      <w:pPr>
        <w:pStyle w:val="SectionBody"/>
        <w:rPr>
          <w:u w:val="single"/>
        </w:rPr>
      </w:pPr>
      <w:r w:rsidRPr="003D711C">
        <w:rPr>
          <w:u w:val="single"/>
        </w:rPr>
        <w:t xml:space="preserve">(A) </w:t>
      </w:r>
      <w:r w:rsidR="00636057">
        <w:rPr>
          <w:u w:val="single"/>
        </w:rPr>
        <w:t>E</w:t>
      </w:r>
      <w:r w:rsidRPr="003D711C">
        <w:rPr>
          <w:u w:val="single"/>
        </w:rPr>
        <w:t>ach foreign protected series of the company; and</w:t>
      </w:r>
    </w:p>
    <w:p w14:paraId="7C2B5C2C" w14:textId="1C28CAEB" w:rsidR="00350832" w:rsidRPr="003D711C" w:rsidRDefault="00350832" w:rsidP="00002D36">
      <w:pPr>
        <w:pStyle w:val="SectionBody"/>
        <w:rPr>
          <w:u w:val="single"/>
        </w:rPr>
      </w:pPr>
      <w:r w:rsidRPr="003D711C">
        <w:rPr>
          <w:u w:val="single"/>
        </w:rPr>
        <w:t xml:space="preserve">(B) </w:t>
      </w:r>
      <w:r w:rsidR="00636057">
        <w:rPr>
          <w:u w:val="single"/>
        </w:rPr>
        <w:t>E</w:t>
      </w:r>
      <w:r w:rsidRPr="003D711C">
        <w:rPr>
          <w:u w:val="single"/>
        </w:rPr>
        <w:t>ach foreign protected-series manager of and a registered agent for service of process for each foreign protected series of the company; and</w:t>
      </w:r>
    </w:p>
    <w:p w14:paraId="267C0862" w14:textId="62CBA17F" w:rsidR="00350832" w:rsidRPr="003D711C" w:rsidRDefault="00350832" w:rsidP="00002D36">
      <w:pPr>
        <w:pStyle w:val="SectionBody"/>
        <w:rPr>
          <w:u w:val="single"/>
        </w:rPr>
      </w:pPr>
      <w:r w:rsidRPr="003D711C">
        <w:rPr>
          <w:u w:val="single"/>
        </w:rPr>
        <w:t xml:space="preserve">(2) </w:t>
      </w:r>
      <w:r w:rsidR="00636057">
        <w:rPr>
          <w:u w:val="single"/>
        </w:rPr>
        <w:t>A</w:t>
      </w:r>
      <w:r w:rsidRPr="003D711C">
        <w:rPr>
          <w:u w:val="single"/>
        </w:rPr>
        <w:t xml:space="preserve"> foreign protected series of a foreign series limited liability company shall disclose to each other party the name and street and mailing address of:</w:t>
      </w:r>
    </w:p>
    <w:p w14:paraId="7F5A6FF0" w14:textId="1314CC14" w:rsidR="00350832" w:rsidRPr="003D711C" w:rsidRDefault="00350832" w:rsidP="00350832">
      <w:pPr>
        <w:pStyle w:val="SectionBody"/>
        <w:rPr>
          <w:u w:val="single"/>
        </w:rPr>
      </w:pPr>
      <w:r w:rsidRPr="003D711C">
        <w:rPr>
          <w:u w:val="single"/>
        </w:rPr>
        <w:lastRenderedPageBreak/>
        <w:t xml:space="preserve">(A) </w:t>
      </w:r>
      <w:r w:rsidR="00636057">
        <w:rPr>
          <w:u w:val="single"/>
        </w:rPr>
        <w:t>T</w:t>
      </w:r>
      <w:r w:rsidRPr="003D711C">
        <w:rPr>
          <w:u w:val="single"/>
        </w:rPr>
        <w:t>he company and each manager of the company and an agent for service of process for the company; and</w:t>
      </w:r>
    </w:p>
    <w:p w14:paraId="4B85504F" w14:textId="5990B4F4" w:rsidR="00350832" w:rsidRPr="003D711C" w:rsidRDefault="00350832" w:rsidP="00350832">
      <w:pPr>
        <w:pStyle w:val="SectionBody"/>
        <w:rPr>
          <w:u w:val="single"/>
        </w:rPr>
      </w:pPr>
      <w:r w:rsidRPr="003D711C">
        <w:rPr>
          <w:u w:val="single"/>
        </w:rPr>
        <w:t xml:space="preserve">(B) </w:t>
      </w:r>
      <w:r w:rsidR="00636057">
        <w:rPr>
          <w:u w:val="single"/>
        </w:rPr>
        <w:t>A</w:t>
      </w:r>
      <w:r w:rsidRPr="003D711C">
        <w:rPr>
          <w:u w:val="single"/>
        </w:rPr>
        <w:t>ny other foreign protected series of the company and each foreign protected-series manager of and an agent for service of process for the other foreign protected series.</w:t>
      </w:r>
    </w:p>
    <w:p w14:paraId="5466C5EF" w14:textId="442AD57C" w:rsidR="00350832" w:rsidRPr="003D711C" w:rsidRDefault="00350832" w:rsidP="00002D36">
      <w:pPr>
        <w:pStyle w:val="SectionBody"/>
        <w:rPr>
          <w:u w:val="single"/>
        </w:rPr>
      </w:pPr>
      <w:r w:rsidRPr="003D711C">
        <w:rPr>
          <w:u w:val="single"/>
        </w:rPr>
        <w:t>(b) If a foreign series limited liability company or foreign protected series challenges the personal jurisdiction of the tribunal, the requirement that the foreign company or foreign protected series make disclosure under subsection (a) is tolled until the tribunal determines whether it has personal jurisdiction.</w:t>
      </w:r>
    </w:p>
    <w:p w14:paraId="05C4367F" w14:textId="12D6578E" w:rsidR="00350832" w:rsidRPr="003D711C" w:rsidRDefault="00350832" w:rsidP="00350832">
      <w:pPr>
        <w:pStyle w:val="SectionBody"/>
        <w:rPr>
          <w:u w:val="single"/>
        </w:rPr>
      </w:pPr>
      <w:r w:rsidRPr="003D711C">
        <w:rPr>
          <w:u w:val="single"/>
        </w:rPr>
        <w:t xml:space="preserve">(c) If a </w:t>
      </w:r>
      <w:bookmarkStart w:id="6" w:name="_Hlk219894279"/>
      <w:r w:rsidRPr="003D711C">
        <w:rPr>
          <w:u w:val="single"/>
        </w:rPr>
        <w:t xml:space="preserve">foreign series limited liability company or foreign protected series </w:t>
      </w:r>
      <w:bookmarkEnd w:id="6"/>
      <w:r w:rsidRPr="003D711C">
        <w:rPr>
          <w:u w:val="single"/>
        </w:rPr>
        <w:t>does not comply with subsection (a), a party to the proceeding may:</w:t>
      </w:r>
    </w:p>
    <w:p w14:paraId="536B635A" w14:textId="0B4D780F" w:rsidR="00350832" w:rsidRPr="003D711C" w:rsidRDefault="00350832" w:rsidP="00350832">
      <w:pPr>
        <w:pStyle w:val="SectionBody"/>
        <w:rPr>
          <w:u w:val="single"/>
        </w:rPr>
      </w:pPr>
      <w:r w:rsidRPr="003D711C">
        <w:rPr>
          <w:u w:val="single"/>
        </w:rPr>
        <w:t xml:space="preserve">(1) </w:t>
      </w:r>
      <w:r w:rsidR="00636057">
        <w:rPr>
          <w:u w:val="single"/>
        </w:rPr>
        <w:t>R</w:t>
      </w:r>
      <w:r w:rsidRPr="003D711C">
        <w:rPr>
          <w:u w:val="single"/>
        </w:rPr>
        <w:t>equest the tribunal to treat the noncompliance as a failure to comply with the tribunal’s discovery rules; or</w:t>
      </w:r>
    </w:p>
    <w:p w14:paraId="59CF5CE5" w14:textId="7B8807B9" w:rsidR="00350832" w:rsidRPr="003D711C" w:rsidRDefault="00350832" w:rsidP="00002D36">
      <w:pPr>
        <w:pStyle w:val="SectionBody"/>
        <w:rPr>
          <w:u w:val="single"/>
        </w:rPr>
      </w:pPr>
      <w:r w:rsidRPr="003D711C">
        <w:rPr>
          <w:u w:val="single"/>
        </w:rPr>
        <w:t xml:space="preserve">(2) </w:t>
      </w:r>
      <w:r w:rsidR="00636057">
        <w:rPr>
          <w:u w:val="single"/>
        </w:rPr>
        <w:t>B</w:t>
      </w:r>
      <w:r w:rsidRPr="003D711C">
        <w:rPr>
          <w:u w:val="single"/>
        </w:rPr>
        <w:t>ring a separate proceeding in the court to enforce subsection (a).</w:t>
      </w:r>
    </w:p>
    <w:p w14:paraId="032B97EF"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03D400D9" w14:textId="436B9BBA" w:rsidR="00350832" w:rsidRPr="003D711C" w:rsidRDefault="00350832" w:rsidP="00A521F5">
      <w:pPr>
        <w:pStyle w:val="ArticleHeading"/>
        <w:rPr>
          <w:u w:val="single"/>
        </w:rPr>
      </w:pPr>
      <w:r w:rsidRPr="003D711C">
        <w:rPr>
          <w:u w:val="single"/>
        </w:rPr>
        <w:t>ARTICLE 8</w:t>
      </w:r>
      <w:r w:rsidR="00D55DB8" w:rsidRPr="003D711C">
        <w:rPr>
          <w:u w:val="single"/>
        </w:rPr>
        <w:t xml:space="preserve">. </w:t>
      </w:r>
      <w:r w:rsidRPr="003D711C">
        <w:rPr>
          <w:u w:val="single"/>
        </w:rPr>
        <w:t>MISCELLANEOUS PROVISIONS</w:t>
      </w:r>
      <w:r w:rsidR="00905159" w:rsidRPr="003D711C">
        <w:rPr>
          <w:u w:val="single"/>
        </w:rPr>
        <w:t>.</w:t>
      </w:r>
    </w:p>
    <w:p w14:paraId="77314831" w14:textId="77777777" w:rsidR="00350832" w:rsidRPr="003D711C" w:rsidRDefault="00350832" w:rsidP="00350832">
      <w:pPr>
        <w:pStyle w:val="SectionBody"/>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526BF92B" w14:textId="1F57B2EA" w:rsidR="00D55DB8" w:rsidRPr="003D711C" w:rsidRDefault="00350832" w:rsidP="00D55DB8">
      <w:pPr>
        <w:pStyle w:val="SectionHeading"/>
        <w:rPr>
          <w:u w:val="single"/>
        </w:rPr>
      </w:pPr>
      <w:r w:rsidRPr="003D711C">
        <w:rPr>
          <w:u w:val="single"/>
        </w:rPr>
        <w:t>§</w:t>
      </w:r>
      <w:r w:rsidR="00D21B78">
        <w:rPr>
          <w:u w:val="single"/>
        </w:rPr>
        <w:t>31B-14-80</w:t>
      </w:r>
      <w:r w:rsidRPr="003D711C">
        <w:rPr>
          <w:u w:val="single"/>
        </w:rPr>
        <w:t xml:space="preserve">1. Uniformity </w:t>
      </w:r>
      <w:r w:rsidR="00A521F5" w:rsidRPr="003D711C">
        <w:rPr>
          <w:u w:val="single"/>
        </w:rPr>
        <w:t>o</w:t>
      </w:r>
      <w:r w:rsidRPr="003D711C">
        <w:rPr>
          <w:u w:val="single"/>
        </w:rPr>
        <w:t xml:space="preserve">f </w:t>
      </w:r>
      <w:r w:rsidR="00A521F5" w:rsidRPr="003D711C">
        <w:rPr>
          <w:u w:val="single"/>
        </w:rPr>
        <w:t>a</w:t>
      </w:r>
      <w:r w:rsidRPr="003D711C">
        <w:rPr>
          <w:u w:val="single"/>
        </w:rPr>
        <w:t xml:space="preserve">pplication </w:t>
      </w:r>
      <w:r w:rsidR="00A521F5" w:rsidRPr="003D711C">
        <w:rPr>
          <w:u w:val="single"/>
        </w:rPr>
        <w:t>a</w:t>
      </w:r>
      <w:r w:rsidRPr="003D711C">
        <w:rPr>
          <w:u w:val="single"/>
        </w:rPr>
        <w:t xml:space="preserve">nd </w:t>
      </w:r>
      <w:r w:rsidR="00A521F5" w:rsidRPr="003D711C">
        <w:rPr>
          <w:u w:val="single"/>
        </w:rPr>
        <w:t>c</w:t>
      </w:r>
      <w:r w:rsidRPr="003D711C">
        <w:rPr>
          <w:u w:val="single"/>
        </w:rPr>
        <w:t xml:space="preserve">onstruction. </w:t>
      </w:r>
    </w:p>
    <w:p w14:paraId="38AB64F4" w14:textId="55E92BAE" w:rsidR="00350832" w:rsidRPr="003D711C" w:rsidRDefault="00D55DB8" w:rsidP="00350832">
      <w:pPr>
        <w:pStyle w:val="SectionBody"/>
        <w:rPr>
          <w:u w:val="single"/>
        </w:rPr>
      </w:pPr>
      <w:r w:rsidRPr="003D711C">
        <w:rPr>
          <w:u w:val="single"/>
        </w:rPr>
        <w:t xml:space="preserve">In applying and construing this uniform act, consideration must be given to the need to promote the uniformity of law with respect to its subject matter among states that enact it. </w:t>
      </w:r>
    </w:p>
    <w:p w14:paraId="224CC6E0" w14:textId="77777777" w:rsidR="00350832" w:rsidRPr="003D711C" w:rsidRDefault="00350832" w:rsidP="00A13086">
      <w:pPr>
        <w:pStyle w:val="SectionBody"/>
        <w:ind w:firstLine="0"/>
        <w:rPr>
          <w:u w:val="single"/>
        </w:rPr>
        <w:sectPr w:rsidR="00350832" w:rsidRPr="003D711C" w:rsidSect="008E02F2">
          <w:type w:val="continuous"/>
          <w:pgSz w:w="12240" w:h="15840"/>
          <w:pgMar w:top="1440" w:right="1800" w:bottom="1440" w:left="1800" w:header="720" w:footer="720" w:gutter="0"/>
          <w:lnNumType w:countBy="1" w:restart="newSection"/>
          <w:cols w:space="720"/>
        </w:sectPr>
      </w:pPr>
    </w:p>
    <w:p w14:paraId="353023D0" w14:textId="77777777" w:rsidR="00C33014" w:rsidRPr="003D711C" w:rsidRDefault="00C33014" w:rsidP="00A13086">
      <w:pPr>
        <w:pStyle w:val="Note"/>
        <w:ind w:left="0"/>
        <w:rPr>
          <w:u w:val="single"/>
        </w:rPr>
      </w:pPr>
    </w:p>
    <w:p w14:paraId="12DAA8B3" w14:textId="69790BD1" w:rsidR="006865E9" w:rsidRPr="003D711C" w:rsidRDefault="00CF1DCA" w:rsidP="00CC1F3B">
      <w:pPr>
        <w:pStyle w:val="Note"/>
      </w:pPr>
      <w:r w:rsidRPr="003D711C">
        <w:t>NOTE: The</w:t>
      </w:r>
      <w:r w:rsidR="006865E9" w:rsidRPr="003D711C">
        <w:t xml:space="preserve"> purpose of this bill is to </w:t>
      </w:r>
      <w:r w:rsidR="00A13086" w:rsidRPr="003D711C">
        <w:t>adopt the Uniform Protected Series Act.</w:t>
      </w:r>
    </w:p>
    <w:p w14:paraId="69868F1A" w14:textId="77777777" w:rsidR="006865E9" w:rsidRPr="003D711C" w:rsidRDefault="00AE48A0" w:rsidP="00CC1F3B">
      <w:pPr>
        <w:pStyle w:val="Note"/>
      </w:pPr>
      <w:r w:rsidRPr="003D711C">
        <w:t>Strike-throughs indicate language that would be stricken from a heading or the present law and underscoring indicates new language that would be added.</w:t>
      </w:r>
    </w:p>
    <w:sectPr w:rsidR="006865E9" w:rsidRPr="003D711C" w:rsidSect="008E02F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6385E" w14:textId="77777777" w:rsidR="0051738C" w:rsidRPr="00B844FE" w:rsidRDefault="0051738C" w:rsidP="00B844FE">
      <w:r>
        <w:separator/>
      </w:r>
    </w:p>
  </w:endnote>
  <w:endnote w:type="continuationSeparator" w:id="0">
    <w:p w14:paraId="7190E2A9" w14:textId="77777777" w:rsidR="0051738C" w:rsidRPr="00B844FE" w:rsidRDefault="0051738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A36045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552574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757861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2EAAA" w14:textId="77777777" w:rsidR="0051738C" w:rsidRPr="00B844FE" w:rsidRDefault="0051738C" w:rsidP="00B844FE">
      <w:r>
        <w:separator/>
      </w:r>
    </w:p>
  </w:footnote>
  <w:footnote w:type="continuationSeparator" w:id="0">
    <w:p w14:paraId="63A36C4C" w14:textId="77777777" w:rsidR="0051738C" w:rsidRPr="00B844FE" w:rsidRDefault="0051738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AF8CB" w14:textId="77777777" w:rsidR="002A0269" w:rsidRPr="00B844FE" w:rsidRDefault="00F11B71">
    <w:pPr>
      <w:pStyle w:val="Header"/>
    </w:pPr>
    <w:sdt>
      <w:sdtPr>
        <w:id w:val="-684364211"/>
        <w:placeholder>
          <w:docPart w:val="DDE8E038D5A148D88E342BA86C977F9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DE8E038D5A148D88E342BA86C977F9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124E0" w14:textId="208AAAB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AF4D92">
      <w:rPr>
        <w:sz w:val="22"/>
        <w:szCs w:val="22"/>
      </w:rPr>
      <w:t>SB</w:t>
    </w:r>
    <w:r w:rsidR="00746891">
      <w:rPr>
        <w:sz w:val="22"/>
        <w:szCs w:val="22"/>
      </w:rPr>
      <w:t xml:space="preserve"> 670</w:t>
    </w:r>
    <w:r w:rsidR="00C33014" w:rsidRPr="00686E9A">
      <w:rPr>
        <w:sz w:val="22"/>
        <w:szCs w:val="22"/>
      </w:rPr>
      <w:ptab w:relativeTo="margin" w:alignment="center" w:leader="none"/>
    </w:r>
    <w:r w:rsidR="003D5973">
      <w:rPr>
        <w:sz w:val="22"/>
        <w:szCs w:val="22"/>
      </w:rPr>
      <w:tab/>
    </w:r>
    <w:r w:rsidR="00B143E0">
      <w:rPr>
        <w:sz w:val="22"/>
        <w:szCs w:val="22"/>
      </w:rPr>
      <w:tab/>
    </w:r>
    <w:sdt>
      <w:sdtPr>
        <w:rPr>
          <w:sz w:val="22"/>
          <w:szCs w:val="22"/>
        </w:rPr>
        <w:alias w:val="CBD Number"/>
        <w:tag w:val="CBD Number"/>
        <w:id w:val="1176923086"/>
        <w:lock w:val="sdtLocked"/>
        <w:text/>
      </w:sdtPr>
      <w:sdtEndPr/>
      <w:sdtContent>
        <w:r w:rsidR="00AF4D92">
          <w:rPr>
            <w:sz w:val="22"/>
            <w:szCs w:val="22"/>
          </w:rPr>
          <w:t>2026R3619</w:t>
        </w:r>
      </w:sdtContent>
    </w:sdt>
  </w:p>
  <w:p w14:paraId="233058A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3B68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A96E9A"/>
    <w:multiLevelType w:val="hybridMultilevel"/>
    <w:tmpl w:val="B700F7C8"/>
    <w:lvl w:ilvl="0" w:tplc="85CA41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1"/>
  </w:num>
  <w:num w:numId="2" w16cid:durableId="944001478">
    <w:abstractNumId w:val="1"/>
  </w:num>
  <w:num w:numId="3" w16cid:durableId="343942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BC4"/>
    <w:rsid w:val="00002D36"/>
    <w:rsid w:val="0000526A"/>
    <w:rsid w:val="00055C6F"/>
    <w:rsid w:val="000573A9"/>
    <w:rsid w:val="0008582F"/>
    <w:rsid w:val="00085D22"/>
    <w:rsid w:val="00093AB0"/>
    <w:rsid w:val="000C5C77"/>
    <w:rsid w:val="000C680D"/>
    <w:rsid w:val="000E3912"/>
    <w:rsid w:val="0010070F"/>
    <w:rsid w:val="0015112E"/>
    <w:rsid w:val="001552E7"/>
    <w:rsid w:val="001566B4"/>
    <w:rsid w:val="001A66B7"/>
    <w:rsid w:val="001C279E"/>
    <w:rsid w:val="001D459E"/>
    <w:rsid w:val="001E2E7C"/>
    <w:rsid w:val="001F0713"/>
    <w:rsid w:val="0022348D"/>
    <w:rsid w:val="002340CE"/>
    <w:rsid w:val="002506F5"/>
    <w:rsid w:val="0027011C"/>
    <w:rsid w:val="00274200"/>
    <w:rsid w:val="00275740"/>
    <w:rsid w:val="00291B33"/>
    <w:rsid w:val="002A0269"/>
    <w:rsid w:val="002F3DFD"/>
    <w:rsid w:val="002F44B1"/>
    <w:rsid w:val="00303684"/>
    <w:rsid w:val="003143F5"/>
    <w:rsid w:val="00314854"/>
    <w:rsid w:val="0032443B"/>
    <w:rsid w:val="003344FB"/>
    <w:rsid w:val="0034310B"/>
    <w:rsid w:val="00350832"/>
    <w:rsid w:val="00380700"/>
    <w:rsid w:val="00394191"/>
    <w:rsid w:val="003961ED"/>
    <w:rsid w:val="003C51CD"/>
    <w:rsid w:val="003C6034"/>
    <w:rsid w:val="003D5973"/>
    <w:rsid w:val="003D711C"/>
    <w:rsid w:val="00400B5C"/>
    <w:rsid w:val="004368E0"/>
    <w:rsid w:val="00452EB2"/>
    <w:rsid w:val="00472976"/>
    <w:rsid w:val="00490C11"/>
    <w:rsid w:val="004C13DD"/>
    <w:rsid w:val="004C24A0"/>
    <w:rsid w:val="004C27A9"/>
    <w:rsid w:val="004D3ABE"/>
    <w:rsid w:val="004E3441"/>
    <w:rsid w:val="004E5EFF"/>
    <w:rsid w:val="004F2980"/>
    <w:rsid w:val="00500579"/>
    <w:rsid w:val="00517175"/>
    <w:rsid w:val="0051738C"/>
    <w:rsid w:val="00520C40"/>
    <w:rsid w:val="00523E09"/>
    <w:rsid w:val="005742DD"/>
    <w:rsid w:val="0057457A"/>
    <w:rsid w:val="005A5366"/>
    <w:rsid w:val="005A6C6E"/>
    <w:rsid w:val="005B5BF2"/>
    <w:rsid w:val="005C3DF6"/>
    <w:rsid w:val="00615BCD"/>
    <w:rsid w:val="00630E2A"/>
    <w:rsid w:val="00636057"/>
    <w:rsid w:val="00636157"/>
    <w:rsid w:val="006369EB"/>
    <w:rsid w:val="00637E73"/>
    <w:rsid w:val="006865E9"/>
    <w:rsid w:val="00686E9A"/>
    <w:rsid w:val="00691B32"/>
    <w:rsid w:val="00691F3E"/>
    <w:rsid w:val="00694BFB"/>
    <w:rsid w:val="0069680D"/>
    <w:rsid w:val="006A0430"/>
    <w:rsid w:val="006A106B"/>
    <w:rsid w:val="006A7980"/>
    <w:rsid w:val="006C523D"/>
    <w:rsid w:val="006D4036"/>
    <w:rsid w:val="00700E85"/>
    <w:rsid w:val="00746891"/>
    <w:rsid w:val="00746EA9"/>
    <w:rsid w:val="0076478D"/>
    <w:rsid w:val="00764AF0"/>
    <w:rsid w:val="007A2038"/>
    <w:rsid w:val="007A5259"/>
    <w:rsid w:val="007A7081"/>
    <w:rsid w:val="007F1CF5"/>
    <w:rsid w:val="00816F7B"/>
    <w:rsid w:val="00834EDE"/>
    <w:rsid w:val="0087229B"/>
    <w:rsid w:val="008736AA"/>
    <w:rsid w:val="00876F78"/>
    <w:rsid w:val="008B3825"/>
    <w:rsid w:val="008B5F8D"/>
    <w:rsid w:val="008D275D"/>
    <w:rsid w:val="008E02F2"/>
    <w:rsid w:val="008E50E4"/>
    <w:rsid w:val="00905159"/>
    <w:rsid w:val="0090620F"/>
    <w:rsid w:val="00914DA1"/>
    <w:rsid w:val="009251F5"/>
    <w:rsid w:val="009516E9"/>
    <w:rsid w:val="00961F4D"/>
    <w:rsid w:val="00965333"/>
    <w:rsid w:val="00980327"/>
    <w:rsid w:val="00984202"/>
    <w:rsid w:val="00986478"/>
    <w:rsid w:val="009B131C"/>
    <w:rsid w:val="009B5557"/>
    <w:rsid w:val="009C7153"/>
    <w:rsid w:val="009F1067"/>
    <w:rsid w:val="00A035C8"/>
    <w:rsid w:val="00A13086"/>
    <w:rsid w:val="00A31E01"/>
    <w:rsid w:val="00A521F5"/>
    <w:rsid w:val="00A527AD"/>
    <w:rsid w:val="00A718CF"/>
    <w:rsid w:val="00AD3E71"/>
    <w:rsid w:val="00AE48A0"/>
    <w:rsid w:val="00AE61BE"/>
    <w:rsid w:val="00AF4157"/>
    <w:rsid w:val="00AF4D92"/>
    <w:rsid w:val="00B143E0"/>
    <w:rsid w:val="00B16F25"/>
    <w:rsid w:val="00B24422"/>
    <w:rsid w:val="00B66B81"/>
    <w:rsid w:val="00B71E6F"/>
    <w:rsid w:val="00B80C20"/>
    <w:rsid w:val="00B844FE"/>
    <w:rsid w:val="00B86B4F"/>
    <w:rsid w:val="00BA1F84"/>
    <w:rsid w:val="00BA6DA1"/>
    <w:rsid w:val="00BB1963"/>
    <w:rsid w:val="00BB51B3"/>
    <w:rsid w:val="00BC562B"/>
    <w:rsid w:val="00BD6F43"/>
    <w:rsid w:val="00BE2A55"/>
    <w:rsid w:val="00C078DB"/>
    <w:rsid w:val="00C22C38"/>
    <w:rsid w:val="00C266DF"/>
    <w:rsid w:val="00C33014"/>
    <w:rsid w:val="00C33434"/>
    <w:rsid w:val="00C34869"/>
    <w:rsid w:val="00C42EB6"/>
    <w:rsid w:val="00C85096"/>
    <w:rsid w:val="00CA401B"/>
    <w:rsid w:val="00CB20EF"/>
    <w:rsid w:val="00CC1F3B"/>
    <w:rsid w:val="00CD12CB"/>
    <w:rsid w:val="00CD36CF"/>
    <w:rsid w:val="00CF1A55"/>
    <w:rsid w:val="00CF1DCA"/>
    <w:rsid w:val="00CF24BA"/>
    <w:rsid w:val="00CF6797"/>
    <w:rsid w:val="00D21B78"/>
    <w:rsid w:val="00D32E17"/>
    <w:rsid w:val="00D462B6"/>
    <w:rsid w:val="00D51ABF"/>
    <w:rsid w:val="00D51FFD"/>
    <w:rsid w:val="00D55DB8"/>
    <w:rsid w:val="00D579FC"/>
    <w:rsid w:val="00D81C16"/>
    <w:rsid w:val="00DA330B"/>
    <w:rsid w:val="00DA34F6"/>
    <w:rsid w:val="00DB7F07"/>
    <w:rsid w:val="00DC118F"/>
    <w:rsid w:val="00DE526B"/>
    <w:rsid w:val="00DF199D"/>
    <w:rsid w:val="00E01542"/>
    <w:rsid w:val="00E365F1"/>
    <w:rsid w:val="00E472CB"/>
    <w:rsid w:val="00E62F48"/>
    <w:rsid w:val="00E669D3"/>
    <w:rsid w:val="00E72639"/>
    <w:rsid w:val="00E73BA1"/>
    <w:rsid w:val="00E831B3"/>
    <w:rsid w:val="00E95FBC"/>
    <w:rsid w:val="00EA7F4D"/>
    <w:rsid w:val="00EB5E78"/>
    <w:rsid w:val="00EC5E63"/>
    <w:rsid w:val="00ED5668"/>
    <w:rsid w:val="00EE0FFA"/>
    <w:rsid w:val="00EE2867"/>
    <w:rsid w:val="00EE70CB"/>
    <w:rsid w:val="00F41CA2"/>
    <w:rsid w:val="00F443C0"/>
    <w:rsid w:val="00F62EFB"/>
    <w:rsid w:val="00F6747A"/>
    <w:rsid w:val="00F939A4"/>
    <w:rsid w:val="00F963CE"/>
    <w:rsid w:val="00FA2361"/>
    <w:rsid w:val="00FA7B09"/>
    <w:rsid w:val="00FD428E"/>
    <w:rsid w:val="00FD5B51"/>
    <w:rsid w:val="00FE067E"/>
    <w:rsid w:val="00FE208F"/>
    <w:rsid w:val="00FE5BC4"/>
    <w:rsid w:val="00FF7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D84E8"/>
  <w15:chartTrackingRefBased/>
  <w15:docId w15:val="{BC41129F-A0BD-4655-84BD-4593B7632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next w:val="Normal"/>
    <w:link w:val="Heading4Char"/>
    <w:uiPriority w:val="9"/>
    <w:unhideWhenUsed/>
    <w:qFormat/>
    <w:locked/>
    <w:rsid w:val="00BE2A5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CommentReference">
    <w:name w:val="annotation reference"/>
    <w:basedOn w:val="DefaultParagraphFont"/>
    <w:uiPriority w:val="99"/>
    <w:semiHidden/>
    <w:locked/>
    <w:rsid w:val="00D462B6"/>
    <w:rPr>
      <w:sz w:val="16"/>
      <w:szCs w:val="16"/>
    </w:rPr>
  </w:style>
  <w:style w:type="paragraph" w:styleId="CommentText">
    <w:name w:val="annotation text"/>
    <w:basedOn w:val="Normal"/>
    <w:link w:val="CommentTextChar"/>
    <w:uiPriority w:val="99"/>
    <w:semiHidden/>
    <w:locked/>
    <w:rsid w:val="00D462B6"/>
    <w:pPr>
      <w:spacing w:line="240" w:lineRule="auto"/>
    </w:pPr>
    <w:rPr>
      <w:sz w:val="20"/>
      <w:szCs w:val="20"/>
    </w:rPr>
  </w:style>
  <w:style w:type="character" w:customStyle="1" w:styleId="CommentTextChar">
    <w:name w:val="Comment Text Char"/>
    <w:basedOn w:val="DefaultParagraphFont"/>
    <w:link w:val="CommentText"/>
    <w:uiPriority w:val="99"/>
    <w:semiHidden/>
    <w:rsid w:val="00D462B6"/>
    <w:rPr>
      <w:sz w:val="20"/>
      <w:szCs w:val="20"/>
    </w:rPr>
  </w:style>
  <w:style w:type="paragraph" w:styleId="CommentSubject">
    <w:name w:val="annotation subject"/>
    <w:basedOn w:val="CommentText"/>
    <w:next w:val="CommentText"/>
    <w:link w:val="CommentSubjectChar"/>
    <w:uiPriority w:val="99"/>
    <w:semiHidden/>
    <w:locked/>
    <w:rsid w:val="00D462B6"/>
    <w:rPr>
      <w:b/>
      <w:bCs/>
    </w:rPr>
  </w:style>
  <w:style w:type="character" w:customStyle="1" w:styleId="CommentSubjectChar">
    <w:name w:val="Comment Subject Char"/>
    <w:basedOn w:val="CommentTextChar"/>
    <w:link w:val="CommentSubject"/>
    <w:uiPriority w:val="99"/>
    <w:semiHidden/>
    <w:rsid w:val="00D462B6"/>
    <w:rPr>
      <w:b/>
      <w:bCs/>
      <w:sz w:val="20"/>
      <w:szCs w:val="20"/>
    </w:rPr>
  </w:style>
  <w:style w:type="character" w:customStyle="1" w:styleId="Heading4Char">
    <w:name w:val="Heading 4 Char"/>
    <w:basedOn w:val="DefaultParagraphFont"/>
    <w:link w:val="Heading4"/>
    <w:uiPriority w:val="9"/>
    <w:rsid w:val="00BE2A55"/>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D17C204CB54AB8A2685037586B22E9"/>
        <w:category>
          <w:name w:val="General"/>
          <w:gallery w:val="placeholder"/>
        </w:category>
        <w:types>
          <w:type w:val="bbPlcHdr"/>
        </w:types>
        <w:behaviors>
          <w:behavior w:val="content"/>
        </w:behaviors>
        <w:guid w:val="{2E66A5BF-BCB2-4853-BD97-A465C6A84FB4}"/>
      </w:docPartPr>
      <w:docPartBody>
        <w:p w:rsidR="006751C9" w:rsidRDefault="006751C9">
          <w:pPr>
            <w:pStyle w:val="E3D17C204CB54AB8A2685037586B22E9"/>
          </w:pPr>
          <w:r w:rsidRPr="00B844FE">
            <w:t>Prefix Text</w:t>
          </w:r>
        </w:p>
      </w:docPartBody>
    </w:docPart>
    <w:docPart>
      <w:docPartPr>
        <w:name w:val="DDE8E038D5A148D88E342BA86C977F9F"/>
        <w:category>
          <w:name w:val="General"/>
          <w:gallery w:val="placeholder"/>
        </w:category>
        <w:types>
          <w:type w:val="bbPlcHdr"/>
        </w:types>
        <w:behaviors>
          <w:behavior w:val="content"/>
        </w:behaviors>
        <w:guid w:val="{FAEB436E-DC4B-4643-8F0E-1AB1BD68A10A}"/>
      </w:docPartPr>
      <w:docPartBody>
        <w:p w:rsidR="006751C9" w:rsidRDefault="006751C9">
          <w:pPr>
            <w:pStyle w:val="DDE8E038D5A148D88E342BA86C977F9F"/>
          </w:pPr>
          <w:r w:rsidRPr="00B844FE">
            <w:t>[Type here]</w:t>
          </w:r>
        </w:p>
      </w:docPartBody>
    </w:docPart>
    <w:docPart>
      <w:docPartPr>
        <w:name w:val="133C083AD6A74A278CB8F415D1F9EF54"/>
        <w:category>
          <w:name w:val="General"/>
          <w:gallery w:val="placeholder"/>
        </w:category>
        <w:types>
          <w:type w:val="bbPlcHdr"/>
        </w:types>
        <w:behaviors>
          <w:behavior w:val="content"/>
        </w:behaviors>
        <w:guid w:val="{DA66689D-AEE7-498E-B547-1D0E4E9F09D5}"/>
      </w:docPartPr>
      <w:docPartBody>
        <w:p w:rsidR="006751C9" w:rsidRDefault="006751C9">
          <w:pPr>
            <w:pStyle w:val="133C083AD6A74A278CB8F415D1F9EF54"/>
          </w:pPr>
          <w:r w:rsidRPr="00B844FE">
            <w:t>Number</w:t>
          </w:r>
        </w:p>
      </w:docPartBody>
    </w:docPart>
    <w:docPart>
      <w:docPartPr>
        <w:name w:val="6E3591648615433A8AB506B435F0B9F5"/>
        <w:category>
          <w:name w:val="General"/>
          <w:gallery w:val="placeholder"/>
        </w:category>
        <w:types>
          <w:type w:val="bbPlcHdr"/>
        </w:types>
        <w:behaviors>
          <w:behavior w:val="content"/>
        </w:behaviors>
        <w:guid w:val="{4475E216-F1FD-41EA-8011-0885577EBDDD}"/>
      </w:docPartPr>
      <w:docPartBody>
        <w:p w:rsidR="006751C9" w:rsidRDefault="006751C9">
          <w:pPr>
            <w:pStyle w:val="6E3591648615433A8AB506B435F0B9F5"/>
          </w:pPr>
          <w:r w:rsidRPr="00B844FE">
            <w:t>Enter Sponsors Here</w:t>
          </w:r>
        </w:p>
      </w:docPartBody>
    </w:docPart>
    <w:docPart>
      <w:docPartPr>
        <w:name w:val="BCE89C9EF7B3477E91AA97653013DBC0"/>
        <w:category>
          <w:name w:val="General"/>
          <w:gallery w:val="placeholder"/>
        </w:category>
        <w:types>
          <w:type w:val="bbPlcHdr"/>
        </w:types>
        <w:behaviors>
          <w:behavior w:val="content"/>
        </w:behaviors>
        <w:guid w:val="{9C3EBB44-536C-4DDE-B3EC-45E62F94E9DC}"/>
      </w:docPartPr>
      <w:docPartBody>
        <w:p w:rsidR="006751C9" w:rsidRDefault="006751C9">
          <w:pPr>
            <w:pStyle w:val="BCE89C9EF7B3477E91AA97653013DBC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1C9"/>
    <w:rsid w:val="000815FB"/>
    <w:rsid w:val="002026B5"/>
    <w:rsid w:val="00291B33"/>
    <w:rsid w:val="003344FB"/>
    <w:rsid w:val="00452EB2"/>
    <w:rsid w:val="00467D94"/>
    <w:rsid w:val="00472976"/>
    <w:rsid w:val="004864F8"/>
    <w:rsid w:val="00490C11"/>
    <w:rsid w:val="00523E09"/>
    <w:rsid w:val="00557579"/>
    <w:rsid w:val="006751C9"/>
    <w:rsid w:val="006B5861"/>
    <w:rsid w:val="00700E85"/>
    <w:rsid w:val="00746EA9"/>
    <w:rsid w:val="0076478D"/>
    <w:rsid w:val="007F187B"/>
    <w:rsid w:val="008B3825"/>
    <w:rsid w:val="00956838"/>
    <w:rsid w:val="00AF4157"/>
    <w:rsid w:val="00BD6F43"/>
    <w:rsid w:val="00D51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D17C204CB54AB8A2685037586B22E9">
    <w:name w:val="E3D17C204CB54AB8A2685037586B22E9"/>
  </w:style>
  <w:style w:type="paragraph" w:customStyle="1" w:styleId="DDE8E038D5A148D88E342BA86C977F9F">
    <w:name w:val="DDE8E038D5A148D88E342BA86C977F9F"/>
  </w:style>
  <w:style w:type="paragraph" w:customStyle="1" w:styleId="133C083AD6A74A278CB8F415D1F9EF54">
    <w:name w:val="133C083AD6A74A278CB8F415D1F9EF54"/>
  </w:style>
  <w:style w:type="paragraph" w:customStyle="1" w:styleId="6E3591648615433A8AB506B435F0B9F5">
    <w:name w:val="6E3591648615433A8AB506B435F0B9F5"/>
  </w:style>
  <w:style w:type="character" w:styleId="PlaceholderText">
    <w:name w:val="Placeholder Text"/>
    <w:basedOn w:val="DefaultParagraphFont"/>
    <w:uiPriority w:val="99"/>
    <w:semiHidden/>
    <w:rPr>
      <w:color w:val="808080"/>
    </w:rPr>
  </w:style>
  <w:style w:type="paragraph" w:customStyle="1" w:styleId="BCE89C9EF7B3477E91AA97653013DBC0">
    <w:name w:val="BCE89C9EF7B3477E91AA97653013D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85</TotalTime>
  <Pages>37</Pages>
  <Words>9606</Words>
  <Characters>51072</Characters>
  <Application>Microsoft Office Word</Application>
  <DocSecurity>0</DocSecurity>
  <Lines>984</Lines>
  <Paragraphs>476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Cobb</dc:creator>
  <cp:keywords/>
  <dc:description/>
  <cp:lastModifiedBy>Dominic Lisi</cp:lastModifiedBy>
  <cp:revision>14</cp:revision>
  <cp:lastPrinted>2026-01-08T22:03:00Z</cp:lastPrinted>
  <dcterms:created xsi:type="dcterms:W3CDTF">2026-01-28T13:58:00Z</dcterms:created>
  <dcterms:modified xsi:type="dcterms:W3CDTF">2026-02-20T20:02:00Z</dcterms:modified>
</cp:coreProperties>
</file>